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70F6B" w14:textId="01F5EF1A" w:rsidR="00BE2EDF" w:rsidRPr="00B63271" w:rsidRDefault="006A1F41" w:rsidP="009E6482">
      <w:pPr>
        <w:spacing w:before="240" w:after="240" w:line="240" w:lineRule="atLeast"/>
        <w:jc w:val="center"/>
        <w:rPr>
          <w:rFonts w:cs="Arial"/>
          <w:b/>
          <w:color w:val="000000" w:themeColor="text1"/>
          <w:sz w:val="40"/>
          <w:szCs w:val="40"/>
        </w:rPr>
      </w:pPr>
      <w:r>
        <w:rPr>
          <w:rFonts w:cs="Arial"/>
          <w:b/>
          <w:color w:val="000000" w:themeColor="text1"/>
          <w:sz w:val="40"/>
          <w:szCs w:val="40"/>
        </w:rPr>
        <w:t>Priority</w:t>
      </w:r>
      <w:r w:rsidR="00602770" w:rsidRPr="00B63271">
        <w:rPr>
          <w:rFonts w:cs="Arial"/>
          <w:b/>
          <w:color w:val="000000" w:themeColor="text1"/>
          <w:sz w:val="40"/>
          <w:szCs w:val="40"/>
        </w:rPr>
        <w:t xml:space="preserve"> </w:t>
      </w:r>
      <w:r w:rsidR="00D15CED" w:rsidRPr="00B63271">
        <w:rPr>
          <w:rFonts w:cs="Arial"/>
          <w:b/>
          <w:color w:val="000000" w:themeColor="text1"/>
          <w:sz w:val="40"/>
          <w:szCs w:val="40"/>
        </w:rPr>
        <w:t>s</w:t>
      </w:r>
      <w:r w:rsidR="00A05366" w:rsidRPr="00B63271">
        <w:rPr>
          <w:rFonts w:cs="Arial"/>
          <w:b/>
          <w:color w:val="000000" w:themeColor="text1"/>
          <w:sz w:val="40"/>
          <w:szCs w:val="40"/>
        </w:rPr>
        <w:t xml:space="preserve">pecies </w:t>
      </w:r>
      <w:r w:rsidR="00D15CED" w:rsidRPr="00B63271">
        <w:rPr>
          <w:rFonts w:cs="Arial"/>
          <w:b/>
          <w:color w:val="000000" w:themeColor="text1"/>
          <w:sz w:val="40"/>
          <w:szCs w:val="40"/>
        </w:rPr>
        <w:t>n</w:t>
      </w:r>
      <w:r w:rsidR="00A05366" w:rsidRPr="00B63271">
        <w:rPr>
          <w:rFonts w:cs="Arial"/>
          <w:b/>
          <w:color w:val="000000" w:themeColor="text1"/>
          <w:sz w:val="40"/>
          <w:szCs w:val="40"/>
        </w:rPr>
        <w:t>omination</w:t>
      </w:r>
      <w:r w:rsidR="00B61B93" w:rsidRPr="00B63271">
        <w:rPr>
          <w:rFonts w:cs="Arial"/>
          <w:b/>
          <w:color w:val="000000" w:themeColor="text1"/>
          <w:sz w:val="40"/>
          <w:szCs w:val="40"/>
        </w:rPr>
        <w:t xml:space="preserve"> </w:t>
      </w:r>
      <w:r w:rsidR="00D15CED" w:rsidRPr="00B63271">
        <w:rPr>
          <w:rFonts w:cs="Arial"/>
          <w:b/>
          <w:color w:val="000000" w:themeColor="text1"/>
          <w:sz w:val="40"/>
          <w:szCs w:val="40"/>
        </w:rPr>
        <w:t>f</w:t>
      </w:r>
      <w:r w:rsidR="00B61B93" w:rsidRPr="00B63271">
        <w:rPr>
          <w:rFonts w:cs="Arial"/>
          <w:b/>
          <w:color w:val="000000" w:themeColor="text1"/>
          <w:sz w:val="40"/>
          <w:szCs w:val="40"/>
        </w:rPr>
        <w:t>orm</w:t>
      </w:r>
    </w:p>
    <w:p w14:paraId="2E7D0A1B" w14:textId="5020B9D8" w:rsidR="007A1DE5" w:rsidRPr="007B5B7B" w:rsidRDefault="007A1DE5" w:rsidP="009E6482">
      <w:pPr>
        <w:spacing w:line="240" w:lineRule="atLeast"/>
        <w:ind w:right="261"/>
        <w:jc w:val="both"/>
        <w:rPr>
          <w:rFonts w:cs="Arial"/>
        </w:rPr>
      </w:pPr>
      <w:r w:rsidRPr="007B5B7B">
        <w:rPr>
          <w:rFonts w:cs="Arial"/>
        </w:rPr>
        <w:t xml:space="preserve">Nomination to the </w:t>
      </w:r>
      <w:r w:rsidR="006A1F41">
        <w:rPr>
          <w:rFonts w:cs="Arial"/>
        </w:rPr>
        <w:t>Department of Biodiversity, Conservation and Attractions (DBCA)</w:t>
      </w:r>
      <w:r w:rsidRPr="007B5B7B">
        <w:rPr>
          <w:rFonts w:cs="Arial"/>
        </w:rPr>
        <w:t xml:space="preserve"> to amend the list of </w:t>
      </w:r>
      <w:r w:rsidR="006A1F41">
        <w:rPr>
          <w:rFonts w:cs="Arial"/>
        </w:rPr>
        <w:t>Priority</w:t>
      </w:r>
      <w:r w:rsidRPr="007B5B7B">
        <w:rPr>
          <w:rFonts w:cs="Arial"/>
        </w:rPr>
        <w:t xml:space="preserve"> species.</w:t>
      </w:r>
    </w:p>
    <w:p w14:paraId="7F09D8C3" w14:textId="1E946021" w:rsidR="007A1DE5" w:rsidRPr="0050759D" w:rsidRDefault="007A1DE5" w:rsidP="0050759D">
      <w:pPr>
        <w:tabs>
          <w:tab w:val="left" w:pos="993"/>
        </w:tabs>
        <w:spacing w:before="60" w:after="60" w:line="240" w:lineRule="atLeast"/>
        <w:jc w:val="both"/>
        <w:rPr>
          <w:rStyle w:val="Hyperlink"/>
          <w:rFonts w:cs="Arial"/>
          <w:color w:val="auto"/>
          <w:u w:val="none"/>
        </w:rPr>
      </w:pPr>
      <w:r w:rsidRPr="0050759D">
        <w:rPr>
          <w:rFonts w:cs="Arial"/>
        </w:rPr>
        <w:t xml:space="preserve">Nominations may be submitted at any time to </w:t>
      </w:r>
      <w:hyperlink r:id="rId11" w:history="1">
        <w:r w:rsidRPr="0050759D">
          <w:rPr>
            <w:rStyle w:val="Hyperlink"/>
            <w:rFonts w:cs="Arial"/>
          </w:rPr>
          <w:t>TSSC@dbca.wa.gov.au</w:t>
        </w:r>
      </w:hyperlink>
    </w:p>
    <w:p w14:paraId="6841ADD9" w14:textId="3CE9388E" w:rsidR="007A1DE5" w:rsidRDefault="006A1F41" w:rsidP="00FA6229">
      <w:pPr>
        <w:spacing w:before="240" w:line="240" w:lineRule="atLeast"/>
        <w:jc w:val="both"/>
        <w:rPr>
          <w:rFonts w:cs="Arial"/>
          <w:b/>
          <w:bCs/>
          <w:lang w:val="en-US"/>
        </w:rPr>
      </w:pPr>
      <w:r>
        <w:rPr>
          <w:rFonts w:cs="Arial"/>
          <w:b/>
          <w:bCs/>
          <w:lang w:val="en-US"/>
        </w:rPr>
        <w:t>Priority</w:t>
      </w:r>
      <w:r w:rsidR="007A1DE5" w:rsidRPr="007B5B7B">
        <w:rPr>
          <w:rFonts w:cs="Arial"/>
          <w:b/>
          <w:bCs/>
          <w:lang w:val="en-US"/>
        </w:rPr>
        <w:t xml:space="preserve"> species listing categories </w:t>
      </w:r>
    </w:p>
    <w:p w14:paraId="07CB475B" w14:textId="77777777" w:rsidR="00977825" w:rsidRPr="006F7C96" w:rsidRDefault="00977825" w:rsidP="006F7C96">
      <w:pPr>
        <w:spacing w:line="240" w:lineRule="atLeast"/>
        <w:jc w:val="both"/>
        <w:rPr>
          <w:rFonts w:cs="Arial"/>
          <w:b/>
          <w:lang w:val="en-US"/>
        </w:rPr>
      </w:pPr>
      <w:r w:rsidRPr="006F7C96">
        <w:rPr>
          <w:rFonts w:cs="Arial"/>
          <w:b/>
          <w:bCs/>
          <w:lang w:val="en-US"/>
        </w:rPr>
        <w:t>Priority 1</w:t>
      </w:r>
      <w:r w:rsidRPr="006F7C96">
        <w:rPr>
          <w:rFonts w:cs="Arial"/>
          <w:lang w:val="en-US"/>
        </w:rPr>
        <w:t xml:space="preserve">: </w:t>
      </w:r>
      <w:proofErr w:type="gramStart"/>
      <w:r w:rsidRPr="006F7C96">
        <w:rPr>
          <w:rFonts w:cs="Arial"/>
          <w:b/>
          <w:lang w:val="en-US"/>
        </w:rPr>
        <w:t>Poorly-known</w:t>
      </w:r>
      <w:proofErr w:type="gramEnd"/>
      <w:r w:rsidRPr="006F7C96">
        <w:rPr>
          <w:rFonts w:cs="Arial"/>
          <w:b/>
          <w:lang w:val="en-US"/>
        </w:rPr>
        <w:t xml:space="preserve"> species - known from few locations, none on conservation lands </w:t>
      </w:r>
    </w:p>
    <w:p w14:paraId="1C9C7405" w14:textId="77777777" w:rsidR="00977825" w:rsidRDefault="00977825" w:rsidP="006F7C96">
      <w:pPr>
        <w:pStyle w:val="ListParagraph"/>
        <w:spacing w:line="240" w:lineRule="atLeast"/>
        <w:ind w:left="284"/>
        <w:jc w:val="both"/>
        <w:rPr>
          <w:rFonts w:cs="Arial"/>
          <w:lang w:val="en-US"/>
        </w:rPr>
      </w:pPr>
      <w:r w:rsidRPr="00977825">
        <w:rPr>
          <w:rFonts w:cs="Arial"/>
          <w:lang w:val="en-US"/>
        </w:rPr>
        <w:t xml:space="preserve">Species that are known from one or a few locations (generally five or less) which are potentially at risk. All occurrences are either: very small; or on </w:t>
      </w:r>
      <w:proofErr w:type="gramStart"/>
      <w:r w:rsidRPr="00977825">
        <w:rPr>
          <w:rFonts w:cs="Arial"/>
          <w:lang w:val="en-US"/>
        </w:rPr>
        <w:t>lands</w:t>
      </w:r>
      <w:proofErr w:type="gramEnd"/>
      <w:r w:rsidRPr="00977825">
        <w:rPr>
          <w:rFonts w:cs="Arial"/>
          <w:lang w:val="en-US"/>
        </w:rPr>
        <w:t xml:space="preserve"> not managed for conservation; or otherwise under threat of habitat destruction or degradation.</w:t>
      </w:r>
    </w:p>
    <w:p w14:paraId="423A2054" w14:textId="5B620C5C" w:rsidR="00977825" w:rsidRPr="00977825" w:rsidRDefault="00977825" w:rsidP="006F7C96">
      <w:pPr>
        <w:pStyle w:val="ListParagraph"/>
        <w:spacing w:line="240" w:lineRule="atLeast"/>
        <w:ind w:left="284"/>
        <w:jc w:val="both"/>
        <w:rPr>
          <w:rFonts w:cs="Arial"/>
          <w:lang w:val="en-US"/>
        </w:rPr>
      </w:pPr>
      <w:r w:rsidRPr="00977825">
        <w:rPr>
          <w:rFonts w:cs="Arial"/>
          <w:lang w:val="en-US"/>
        </w:rPr>
        <w:t xml:space="preserve">Species may be included if they are comparatively well known from one or more locations but do not meet adequacy of survey requirements for threatened listing and appear to be under immediate threat from known threatening processes. </w:t>
      </w:r>
    </w:p>
    <w:p w14:paraId="0B77AD85" w14:textId="77777777" w:rsidR="00977825" w:rsidRPr="006F7C96" w:rsidRDefault="00977825" w:rsidP="006F7C96">
      <w:pPr>
        <w:spacing w:line="240" w:lineRule="atLeast"/>
        <w:jc w:val="both"/>
        <w:rPr>
          <w:rFonts w:cs="Arial"/>
          <w:b/>
          <w:lang w:val="en-US"/>
        </w:rPr>
      </w:pPr>
      <w:r w:rsidRPr="006F7C96">
        <w:rPr>
          <w:rFonts w:cs="Arial"/>
          <w:b/>
          <w:bCs/>
          <w:lang w:val="en-US"/>
        </w:rPr>
        <w:t>Priority 2</w:t>
      </w:r>
      <w:r w:rsidRPr="006F7C96">
        <w:rPr>
          <w:rFonts w:cs="Arial"/>
          <w:b/>
          <w:lang w:val="en-US"/>
        </w:rPr>
        <w:t xml:space="preserve">: </w:t>
      </w:r>
      <w:proofErr w:type="gramStart"/>
      <w:r w:rsidRPr="006F7C96">
        <w:rPr>
          <w:rFonts w:cs="Arial"/>
          <w:b/>
          <w:lang w:val="en-US"/>
        </w:rPr>
        <w:t>Poorly-known</w:t>
      </w:r>
      <w:proofErr w:type="gramEnd"/>
      <w:r w:rsidRPr="006F7C96">
        <w:rPr>
          <w:rFonts w:cs="Arial"/>
          <w:b/>
          <w:lang w:val="en-US"/>
        </w:rPr>
        <w:t xml:space="preserve"> species - known from few locations, some on conservation lands</w:t>
      </w:r>
    </w:p>
    <w:p w14:paraId="649C07EB" w14:textId="77777777" w:rsidR="00E35BE7" w:rsidRDefault="00977825" w:rsidP="006F7C96">
      <w:pPr>
        <w:pStyle w:val="ListParagraph"/>
        <w:spacing w:line="240" w:lineRule="atLeast"/>
        <w:ind w:left="284"/>
        <w:jc w:val="both"/>
        <w:rPr>
          <w:rFonts w:cs="Arial"/>
          <w:lang w:val="en-US"/>
        </w:rPr>
      </w:pPr>
      <w:r w:rsidRPr="00977825">
        <w:rPr>
          <w:rFonts w:cs="Arial"/>
          <w:lang w:val="en-US"/>
        </w:rPr>
        <w:t>Species that are known from one or a few locations (generally five or less), some of which are on lands managed primarily for nature conservation, for example, national parks, conservation parks, nature reserves and other lands with secure tenure being managed for conservation.</w:t>
      </w:r>
      <w:r w:rsidR="00B23CDE">
        <w:rPr>
          <w:rFonts w:cs="Arial"/>
          <w:lang w:val="en-US"/>
        </w:rPr>
        <w:t xml:space="preserve"> </w:t>
      </w:r>
    </w:p>
    <w:p w14:paraId="0555C434" w14:textId="2FFEFF7C" w:rsidR="00977825" w:rsidRDefault="00977825" w:rsidP="006F7C96">
      <w:pPr>
        <w:pStyle w:val="ListParagraph"/>
        <w:spacing w:line="240" w:lineRule="atLeast"/>
        <w:ind w:left="284"/>
        <w:jc w:val="both"/>
        <w:rPr>
          <w:rFonts w:cs="Arial"/>
          <w:lang w:val="en-US"/>
        </w:rPr>
      </w:pPr>
      <w:r w:rsidRPr="00977825">
        <w:rPr>
          <w:rFonts w:cs="Arial"/>
          <w:lang w:val="en-US"/>
        </w:rPr>
        <w:t xml:space="preserve">Species may be included if they are comparatively well known from one or more locations but do not meet adequacy of survey requirements for threatened listing and appear to be under threat from known threatening processes. </w:t>
      </w:r>
    </w:p>
    <w:p w14:paraId="1B5176E2" w14:textId="77777777" w:rsidR="00977825" w:rsidRPr="006F7C96" w:rsidRDefault="00977825" w:rsidP="006F7C96">
      <w:pPr>
        <w:spacing w:line="240" w:lineRule="atLeast"/>
        <w:jc w:val="both"/>
        <w:rPr>
          <w:rFonts w:cs="Arial"/>
          <w:b/>
          <w:lang w:val="en-US"/>
        </w:rPr>
      </w:pPr>
      <w:r w:rsidRPr="006F7C96">
        <w:rPr>
          <w:rFonts w:cs="Arial"/>
          <w:b/>
          <w:bCs/>
          <w:lang w:val="en-US"/>
        </w:rPr>
        <w:t>Priority 3</w:t>
      </w:r>
      <w:r w:rsidRPr="006F7C96">
        <w:rPr>
          <w:rFonts w:cs="Arial"/>
          <w:b/>
          <w:lang w:val="en-US"/>
        </w:rPr>
        <w:t xml:space="preserve">: </w:t>
      </w:r>
      <w:proofErr w:type="gramStart"/>
      <w:r w:rsidRPr="006F7C96">
        <w:rPr>
          <w:rFonts w:cs="Arial"/>
          <w:b/>
          <w:lang w:val="en-US"/>
        </w:rPr>
        <w:t>Poorly-known</w:t>
      </w:r>
      <w:proofErr w:type="gramEnd"/>
      <w:r w:rsidRPr="006F7C96">
        <w:rPr>
          <w:rFonts w:cs="Arial"/>
          <w:b/>
          <w:lang w:val="en-US"/>
        </w:rPr>
        <w:t xml:space="preserve"> species - known from several locations </w:t>
      </w:r>
    </w:p>
    <w:p w14:paraId="6B02EBD9" w14:textId="77777777" w:rsidR="00B23CDE" w:rsidRDefault="00977825" w:rsidP="006F7C96">
      <w:pPr>
        <w:pStyle w:val="ListParagraph"/>
        <w:spacing w:line="240" w:lineRule="atLeast"/>
        <w:ind w:left="284"/>
        <w:jc w:val="both"/>
        <w:rPr>
          <w:rFonts w:cs="Arial"/>
          <w:lang w:val="en-US"/>
        </w:rPr>
      </w:pPr>
      <w:r w:rsidRPr="00977825">
        <w:rPr>
          <w:rFonts w:cs="Arial"/>
          <w:lang w:val="en-US"/>
        </w:rPr>
        <w:t xml:space="preserve">Species that are known from several locations and the species </w:t>
      </w:r>
      <w:proofErr w:type="gramStart"/>
      <w:r w:rsidRPr="00977825">
        <w:rPr>
          <w:rFonts w:cs="Arial"/>
          <w:lang w:val="en-US"/>
        </w:rPr>
        <w:t>does</w:t>
      </w:r>
      <w:proofErr w:type="gramEnd"/>
      <w:r w:rsidRPr="00977825">
        <w:rPr>
          <w:rFonts w:cs="Arial"/>
          <w:lang w:val="en-US"/>
        </w:rPr>
        <w:t xml:space="preserve"> not appear to be under imminent threat or from few but widespread locations with either large population size or significant remaining areas of apparently</w:t>
      </w:r>
      <w:r w:rsidR="00B23CDE">
        <w:rPr>
          <w:rFonts w:cs="Arial"/>
          <w:lang w:val="en-US"/>
        </w:rPr>
        <w:t xml:space="preserve"> </w:t>
      </w:r>
      <w:r w:rsidRPr="00977825">
        <w:rPr>
          <w:rFonts w:cs="Arial"/>
          <w:lang w:val="en-US"/>
        </w:rPr>
        <w:t xml:space="preserve">suitable habitat, much </w:t>
      </w:r>
      <w:proofErr w:type="gramStart"/>
      <w:r w:rsidRPr="00977825">
        <w:rPr>
          <w:rFonts w:cs="Arial"/>
          <w:lang w:val="en-US"/>
        </w:rPr>
        <w:t>of</w:t>
      </w:r>
      <w:proofErr w:type="gramEnd"/>
      <w:r w:rsidRPr="00977825">
        <w:rPr>
          <w:rFonts w:cs="Arial"/>
          <w:lang w:val="en-US"/>
        </w:rPr>
        <w:t xml:space="preserve"> </w:t>
      </w:r>
      <w:proofErr w:type="gramStart"/>
      <w:r w:rsidRPr="00977825">
        <w:rPr>
          <w:rFonts w:cs="Arial"/>
          <w:lang w:val="en-US"/>
        </w:rPr>
        <w:t>it</w:t>
      </w:r>
      <w:proofErr w:type="gramEnd"/>
      <w:r w:rsidRPr="00977825">
        <w:rPr>
          <w:rFonts w:cs="Arial"/>
          <w:lang w:val="en-US"/>
        </w:rPr>
        <w:t xml:space="preserve"> not under imminent threat.</w:t>
      </w:r>
    </w:p>
    <w:p w14:paraId="56058372" w14:textId="1181990A" w:rsidR="00977825" w:rsidRDefault="00977825" w:rsidP="006F7C96">
      <w:pPr>
        <w:pStyle w:val="ListParagraph"/>
        <w:spacing w:line="240" w:lineRule="atLeast"/>
        <w:ind w:left="284"/>
        <w:jc w:val="both"/>
        <w:rPr>
          <w:rFonts w:cs="Arial"/>
          <w:lang w:val="en-US"/>
        </w:rPr>
      </w:pPr>
      <w:r w:rsidRPr="00977825">
        <w:rPr>
          <w:rFonts w:cs="Arial"/>
          <w:lang w:val="en-US"/>
        </w:rPr>
        <w:t>Species may be included if they are comparatively well known from several locations but do not meet adequacy</w:t>
      </w:r>
      <w:r w:rsidR="00B23CDE">
        <w:rPr>
          <w:rFonts w:cs="Arial"/>
          <w:lang w:val="en-US"/>
        </w:rPr>
        <w:t xml:space="preserve"> </w:t>
      </w:r>
      <w:r w:rsidRPr="00977825">
        <w:rPr>
          <w:rFonts w:cs="Arial"/>
          <w:lang w:val="en-US"/>
        </w:rPr>
        <w:t xml:space="preserve">of survey requirements and known threatening </w:t>
      </w:r>
      <w:proofErr w:type="gramStart"/>
      <w:r w:rsidRPr="00977825">
        <w:rPr>
          <w:rFonts w:cs="Arial"/>
          <w:lang w:val="en-US"/>
        </w:rPr>
        <w:t>processes exist</w:t>
      </w:r>
      <w:proofErr w:type="gramEnd"/>
      <w:r w:rsidRPr="00977825">
        <w:rPr>
          <w:rFonts w:cs="Arial"/>
          <w:lang w:val="en-US"/>
        </w:rPr>
        <w:t xml:space="preserve"> that could affect them. </w:t>
      </w:r>
    </w:p>
    <w:p w14:paraId="2C9091CB" w14:textId="27B36FD2" w:rsidR="00977825" w:rsidRPr="006F7C96" w:rsidRDefault="00977825" w:rsidP="006F7C96">
      <w:pPr>
        <w:spacing w:line="240" w:lineRule="atLeast"/>
        <w:jc w:val="both"/>
        <w:rPr>
          <w:rFonts w:cs="Arial"/>
          <w:b/>
          <w:lang w:val="en-US"/>
        </w:rPr>
      </w:pPr>
      <w:r w:rsidRPr="006F7C96">
        <w:rPr>
          <w:rFonts w:cs="Arial"/>
          <w:b/>
          <w:bCs/>
          <w:lang w:val="en-US"/>
        </w:rPr>
        <w:t>Priority 4</w:t>
      </w:r>
      <w:r w:rsidRPr="006F7C96">
        <w:rPr>
          <w:rFonts w:cs="Arial"/>
          <w:b/>
          <w:lang w:val="en-US"/>
        </w:rPr>
        <w:t>: Rare, Near Threatened and other species in need of monitoring</w:t>
      </w:r>
    </w:p>
    <w:p w14:paraId="6279EB4D" w14:textId="77777777" w:rsidR="00FA0459" w:rsidRDefault="00977825" w:rsidP="006F7C96">
      <w:pPr>
        <w:pStyle w:val="ListParagraph"/>
        <w:numPr>
          <w:ilvl w:val="0"/>
          <w:numId w:val="50"/>
        </w:numPr>
        <w:spacing w:line="240" w:lineRule="atLeast"/>
        <w:ind w:left="641" w:hanging="357"/>
        <w:jc w:val="both"/>
        <w:rPr>
          <w:rFonts w:cs="Arial"/>
          <w:lang w:val="en-US"/>
        </w:rPr>
      </w:pPr>
      <w:r w:rsidRPr="00FA0459">
        <w:rPr>
          <w:rFonts w:cs="Arial"/>
          <w:lang w:val="en-US"/>
        </w:rPr>
        <w:t>Rare. Species that are considered to have been adequately surveyed, or for which sufficient knowledge is available, and that are considered not currently threatened or in need of special protection but could be if present</w:t>
      </w:r>
      <w:r w:rsidR="00FA0459" w:rsidRPr="00FA0459">
        <w:rPr>
          <w:rFonts w:cs="Arial"/>
          <w:lang w:val="en-US"/>
        </w:rPr>
        <w:t xml:space="preserve"> </w:t>
      </w:r>
      <w:r w:rsidRPr="00FA0459">
        <w:rPr>
          <w:rFonts w:cs="Arial"/>
          <w:lang w:val="en-US"/>
        </w:rPr>
        <w:t>circumstances change. These species are usually represented on conservation lands.</w:t>
      </w:r>
    </w:p>
    <w:p w14:paraId="5A757793" w14:textId="77777777" w:rsidR="00CB6797" w:rsidRDefault="00977825" w:rsidP="006F7C96">
      <w:pPr>
        <w:pStyle w:val="ListParagraph"/>
        <w:numPr>
          <w:ilvl w:val="0"/>
          <w:numId w:val="50"/>
        </w:numPr>
        <w:spacing w:line="240" w:lineRule="atLeast"/>
        <w:ind w:left="641" w:hanging="357"/>
        <w:jc w:val="both"/>
        <w:rPr>
          <w:rFonts w:cs="Arial"/>
          <w:lang w:val="en-US"/>
        </w:rPr>
      </w:pPr>
      <w:r w:rsidRPr="00CB6797">
        <w:rPr>
          <w:rFonts w:cs="Arial"/>
          <w:lang w:val="en-US"/>
        </w:rPr>
        <w:t>Near Threatened. Species that are considered to have been adequately surveyed and that are close to</w:t>
      </w:r>
      <w:r w:rsidR="00FA0459" w:rsidRPr="00CB6797">
        <w:rPr>
          <w:rFonts w:cs="Arial"/>
          <w:lang w:val="en-US"/>
        </w:rPr>
        <w:t xml:space="preserve"> </w:t>
      </w:r>
      <w:r w:rsidRPr="00CB6797">
        <w:rPr>
          <w:rFonts w:cs="Arial"/>
          <w:lang w:val="en-US"/>
        </w:rPr>
        <w:t xml:space="preserve">qualifying for </w:t>
      </w:r>
      <w:proofErr w:type="gramStart"/>
      <w:r w:rsidRPr="00CB6797">
        <w:rPr>
          <w:rFonts w:cs="Arial"/>
          <w:lang w:val="en-US"/>
        </w:rPr>
        <w:t>vulnerable</w:t>
      </w:r>
      <w:proofErr w:type="gramEnd"/>
      <w:r w:rsidRPr="00CB6797">
        <w:rPr>
          <w:rFonts w:cs="Arial"/>
          <w:lang w:val="en-US"/>
        </w:rPr>
        <w:t xml:space="preserve"> but are not listed as a conservation dependent specially protected species.</w:t>
      </w:r>
    </w:p>
    <w:p w14:paraId="50F21162" w14:textId="77777777" w:rsidR="00CB6797" w:rsidRDefault="00977825" w:rsidP="006F7C96">
      <w:pPr>
        <w:pStyle w:val="ListParagraph"/>
        <w:numPr>
          <w:ilvl w:val="0"/>
          <w:numId w:val="50"/>
        </w:numPr>
        <w:spacing w:line="240" w:lineRule="atLeast"/>
        <w:ind w:left="641" w:hanging="357"/>
        <w:jc w:val="both"/>
        <w:rPr>
          <w:rFonts w:cs="Arial"/>
          <w:lang w:val="en-US"/>
        </w:rPr>
      </w:pPr>
      <w:r w:rsidRPr="00CB6797">
        <w:rPr>
          <w:rFonts w:cs="Arial"/>
          <w:lang w:val="en-US"/>
        </w:rPr>
        <w:t>Species that have been removed from the list of threatened species or lists of conservation dependent or</w:t>
      </w:r>
      <w:r w:rsidR="00CB6797" w:rsidRPr="00CB6797">
        <w:rPr>
          <w:rFonts w:cs="Arial"/>
          <w:lang w:val="en-US"/>
        </w:rPr>
        <w:t xml:space="preserve"> </w:t>
      </w:r>
      <w:r w:rsidRPr="00CB6797">
        <w:rPr>
          <w:rFonts w:cs="Arial"/>
          <w:lang w:val="en-US"/>
        </w:rPr>
        <w:t>other specially protected species, during the past five years for reasons other than taxonomy.</w:t>
      </w:r>
    </w:p>
    <w:p w14:paraId="6E301F00" w14:textId="77777777" w:rsidR="00CB6797" w:rsidRDefault="00CB6797" w:rsidP="006F7C96">
      <w:pPr>
        <w:pStyle w:val="ListParagraph"/>
        <w:numPr>
          <w:ilvl w:val="0"/>
          <w:numId w:val="50"/>
        </w:numPr>
        <w:spacing w:line="240" w:lineRule="atLeast"/>
        <w:ind w:left="641" w:hanging="357"/>
        <w:jc w:val="both"/>
        <w:rPr>
          <w:rFonts w:cs="Arial"/>
          <w:lang w:val="en-US"/>
        </w:rPr>
      </w:pPr>
      <w:r>
        <w:rPr>
          <w:rFonts w:cs="Arial"/>
          <w:lang w:val="en-US"/>
        </w:rPr>
        <w:t>O</w:t>
      </w:r>
      <w:r w:rsidR="00977825" w:rsidRPr="00CB6797">
        <w:rPr>
          <w:rFonts w:cs="Arial"/>
          <w:lang w:val="en-US"/>
        </w:rPr>
        <w:t>ther species in need of monitoring.</w:t>
      </w:r>
    </w:p>
    <w:p w14:paraId="736F994A" w14:textId="75E89B15" w:rsidR="007A1DE5" w:rsidRPr="007B5B7B" w:rsidRDefault="00CB6797" w:rsidP="007A1DE5">
      <w:pPr>
        <w:spacing w:before="240" w:line="240" w:lineRule="atLeast"/>
        <w:jc w:val="both"/>
        <w:rPr>
          <w:rFonts w:cs="Arial"/>
        </w:rPr>
      </w:pPr>
      <w:bookmarkStart w:id="0" w:name="_Hlk35948202"/>
      <w:r>
        <w:rPr>
          <w:rFonts w:cs="Arial"/>
          <w:b/>
          <w:bCs/>
        </w:rPr>
        <w:t>I</w:t>
      </w:r>
      <w:r w:rsidR="007A1DE5" w:rsidRPr="007B5B7B">
        <w:rPr>
          <w:rFonts w:cs="Arial"/>
          <w:b/>
          <w:bCs/>
        </w:rPr>
        <w:t>nternational Union for Conservation of Nature Red List Categories and Criteria</w:t>
      </w:r>
      <w:r w:rsidR="007A1DE5" w:rsidRPr="007B5B7B">
        <w:rPr>
          <w:rFonts w:cs="Arial"/>
        </w:rPr>
        <w:t xml:space="preserve"> </w:t>
      </w:r>
    </w:p>
    <w:p w14:paraId="1B58A9EA" w14:textId="6E1C14D8" w:rsidR="007A1DE5" w:rsidRPr="007B5B7B" w:rsidRDefault="007A1DE5" w:rsidP="007A1DE5">
      <w:pPr>
        <w:spacing w:line="240" w:lineRule="atLeast"/>
        <w:ind w:left="284"/>
        <w:jc w:val="both"/>
        <w:rPr>
          <w:rFonts w:cs="Arial"/>
          <w:lang w:val="en-US"/>
        </w:rPr>
      </w:pPr>
      <w:r w:rsidRPr="007B5B7B">
        <w:rPr>
          <w:rFonts w:cs="Arial"/>
          <w:lang w:val="en-US"/>
        </w:rPr>
        <w:t xml:space="preserve">The </w:t>
      </w:r>
      <w:r w:rsidR="009E6482">
        <w:rPr>
          <w:rFonts w:cs="Arial"/>
          <w:lang w:val="en-US"/>
        </w:rPr>
        <w:t>International Union for Conservation of Nature (</w:t>
      </w:r>
      <w:r w:rsidRPr="007B5B7B">
        <w:rPr>
          <w:rFonts w:cs="Arial"/>
          <w:lang w:val="en-US"/>
        </w:rPr>
        <w:t>IUCN</w:t>
      </w:r>
      <w:r w:rsidR="009E6482">
        <w:rPr>
          <w:rFonts w:cs="Arial"/>
          <w:lang w:val="en-US"/>
        </w:rPr>
        <w:t>)</w:t>
      </w:r>
      <w:r w:rsidRPr="007B5B7B">
        <w:rPr>
          <w:rFonts w:cs="Arial"/>
          <w:lang w:val="en-US"/>
        </w:rPr>
        <w:t xml:space="preserve"> Red List categories and criteria are used to assist in assessing species eligibility for listing as a threatened species under the Act. </w:t>
      </w:r>
      <w:r w:rsidR="000F62A9">
        <w:rPr>
          <w:rFonts w:cs="Arial"/>
          <w:lang w:val="en-US"/>
        </w:rPr>
        <w:t>The p</w:t>
      </w:r>
      <w:r w:rsidR="0027334B">
        <w:rPr>
          <w:rFonts w:cs="Arial"/>
          <w:lang w:val="en-US"/>
        </w:rPr>
        <w:t xml:space="preserve">riority species list is used to inform prioritisation of species for assessment as threatened species. Therefore, this form has regard to categories and criteria as set out </w:t>
      </w:r>
      <w:r w:rsidR="00320DCD">
        <w:rPr>
          <w:rFonts w:cs="Arial"/>
          <w:lang w:val="en-US"/>
        </w:rPr>
        <w:t>by</w:t>
      </w:r>
      <w:r w:rsidR="0027334B">
        <w:rPr>
          <w:rFonts w:cs="Arial"/>
          <w:lang w:val="en-US"/>
        </w:rPr>
        <w:t xml:space="preserve"> the IUCN.</w:t>
      </w:r>
    </w:p>
    <w:p w14:paraId="337B3D91" w14:textId="77777777" w:rsidR="007A1DE5" w:rsidRPr="00D43980" w:rsidRDefault="007A1DE5" w:rsidP="007A1DE5">
      <w:pPr>
        <w:pStyle w:val="ListParagraph"/>
        <w:numPr>
          <w:ilvl w:val="0"/>
          <w:numId w:val="42"/>
        </w:numPr>
        <w:tabs>
          <w:tab w:val="left" w:pos="1134"/>
        </w:tabs>
        <w:spacing w:before="60" w:after="60" w:line="240" w:lineRule="atLeast"/>
        <w:ind w:left="714" w:hanging="357"/>
        <w:contextualSpacing w:val="0"/>
        <w:jc w:val="both"/>
        <w:rPr>
          <w:rFonts w:cs="Arial"/>
          <w:lang w:val="en-US"/>
        </w:rPr>
      </w:pPr>
      <w:r w:rsidRPr="00D43980">
        <w:rPr>
          <w:rFonts w:cs="Arial"/>
          <w:lang w:val="en-US"/>
        </w:rPr>
        <w:t xml:space="preserve">The questions in this nomination form address the IUCN criteria. </w:t>
      </w:r>
    </w:p>
    <w:p w14:paraId="19F5A910" w14:textId="1F39EBC5" w:rsidR="007A1DE5" w:rsidRPr="00D43980" w:rsidRDefault="00B65D32" w:rsidP="007A1DE5">
      <w:pPr>
        <w:pStyle w:val="ListParagraph"/>
        <w:numPr>
          <w:ilvl w:val="0"/>
          <w:numId w:val="42"/>
        </w:numPr>
        <w:tabs>
          <w:tab w:val="left" w:pos="1134"/>
        </w:tabs>
        <w:spacing w:before="60" w:after="60" w:line="240" w:lineRule="atLeast"/>
        <w:ind w:left="714" w:hanging="357"/>
        <w:contextualSpacing w:val="0"/>
        <w:jc w:val="both"/>
        <w:rPr>
          <w:rFonts w:cs="Arial"/>
        </w:rPr>
      </w:pPr>
      <w:r>
        <w:rPr>
          <w:rFonts w:cs="Arial"/>
        </w:rPr>
        <w:t>T</w:t>
      </w:r>
      <w:r w:rsidR="007A1DE5" w:rsidRPr="00D43980">
        <w:rPr>
          <w:rFonts w:cs="Arial"/>
        </w:rPr>
        <w:t xml:space="preserve">echnical information and the intent of information requirements as they relate to an assessment against the IUCN Red List </w:t>
      </w:r>
      <w:r w:rsidR="007A1DE5">
        <w:rPr>
          <w:rFonts w:cs="Arial"/>
        </w:rPr>
        <w:t xml:space="preserve">categories and </w:t>
      </w:r>
      <w:r w:rsidR="007A1DE5" w:rsidRPr="00D43980">
        <w:rPr>
          <w:rFonts w:cs="Arial"/>
        </w:rPr>
        <w:t>criteria:</w:t>
      </w:r>
    </w:p>
    <w:p w14:paraId="006385EF" w14:textId="62B372B6" w:rsidR="007A1DE5" w:rsidRPr="00AB1A8F" w:rsidRDefault="007A1DE5" w:rsidP="007A1DE5">
      <w:pPr>
        <w:pStyle w:val="ListParagraph"/>
        <w:numPr>
          <w:ilvl w:val="1"/>
          <w:numId w:val="42"/>
        </w:numPr>
        <w:tabs>
          <w:tab w:val="left" w:pos="1560"/>
        </w:tabs>
        <w:spacing w:before="60" w:after="60" w:line="240" w:lineRule="atLeast"/>
        <w:contextualSpacing w:val="0"/>
        <w:rPr>
          <w:rFonts w:cs="Arial"/>
          <w:iCs/>
        </w:rPr>
      </w:pPr>
      <w:hyperlink r:id="rId12" w:history="1">
        <w:r w:rsidRPr="00AB1A8F">
          <w:rPr>
            <w:rStyle w:val="Hyperlink"/>
            <w:rFonts w:cs="Arial"/>
            <w:iCs/>
          </w:rPr>
          <w:t>IUCN Red List Categories and Criteria</w:t>
        </w:r>
      </w:hyperlink>
      <w:r w:rsidRPr="00AB1A8F">
        <w:rPr>
          <w:rFonts w:cs="Arial"/>
          <w:iCs/>
        </w:rPr>
        <w:t>. Version 3.1 (2001) Second Edition (2012)</w:t>
      </w:r>
      <w:r w:rsidR="002E5F4C" w:rsidRPr="00AB1A8F">
        <w:rPr>
          <w:rStyle w:val="Hyperlink"/>
          <w:rFonts w:cs="Arial"/>
          <w:iCs/>
          <w:color w:val="000000" w:themeColor="text1"/>
          <w:u w:val="none"/>
        </w:rPr>
        <w:t>.</w:t>
      </w:r>
    </w:p>
    <w:p w14:paraId="0515E15E" w14:textId="794B23A2" w:rsidR="007A1DE5" w:rsidRPr="00AB1A8F" w:rsidRDefault="007A1DE5" w:rsidP="007A1DE5">
      <w:pPr>
        <w:pStyle w:val="ListParagraph"/>
        <w:numPr>
          <w:ilvl w:val="1"/>
          <w:numId w:val="42"/>
        </w:numPr>
        <w:tabs>
          <w:tab w:val="left" w:pos="1560"/>
        </w:tabs>
        <w:spacing w:before="60" w:after="60" w:line="240" w:lineRule="atLeast"/>
        <w:contextualSpacing w:val="0"/>
        <w:rPr>
          <w:rStyle w:val="Hyperlink"/>
          <w:rFonts w:cs="Arial"/>
          <w:iCs/>
          <w:color w:val="auto"/>
          <w:u w:val="none"/>
        </w:rPr>
      </w:pPr>
      <w:hyperlink r:id="rId13" w:history="1">
        <w:r w:rsidRPr="00AB1A8F">
          <w:rPr>
            <w:rStyle w:val="Hyperlink"/>
            <w:rFonts w:cs="Arial"/>
            <w:iCs/>
          </w:rPr>
          <w:t>Guidelines for Using the IUCN Red List Categories and Criteria</w:t>
        </w:r>
      </w:hyperlink>
      <w:r w:rsidR="00D66D33" w:rsidRPr="00AB1A8F">
        <w:rPr>
          <w:rFonts w:cs="Arial"/>
          <w:iCs/>
        </w:rPr>
        <w:t>.</w:t>
      </w:r>
      <w:r w:rsidRPr="00AB1A8F">
        <w:rPr>
          <w:rFonts w:cs="Arial"/>
          <w:iCs/>
        </w:rPr>
        <w:t xml:space="preserve"> Version 14 (August 2019</w:t>
      </w:r>
      <w:r w:rsidR="00D66D33" w:rsidRPr="00AB1A8F">
        <w:rPr>
          <w:rFonts w:cs="Arial"/>
          <w:iCs/>
        </w:rPr>
        <w:t>)</w:t>
      </w:r>
      <w:r w:rsidR="002E5F4C" w:rsidRPr="00AB1A8F">
        <w:rPr>
          <w:rStyle w:val="Hyperlink"/>
          <w:rFonts w:cs="Arial"/>
          <w:iCs/>
          <w:color w:val="000000" w:themeColor="text1"/>
          <w:u w:val="none"/>
        </w:rPr>
        <w:t>.</w:t>
      </w:r>
    </w:p>
    <w:p w14:paraId="337387D3" w14:textId="4E493621" w:rsidR="007A1DE5" w:rsidRPr="00AB1A8F" w:rsidRDefault="007A1DE5" w:rsidP="007A1DE5">
      <w:pPr>
        <w:pStyle w:val="ListParagraph"/>
        <w:numPr>
          <w:ilvl w:val="1"/>
          <w:numId w:val="42"/>
        </w:numPr>
        <w:tabs>
          <w:tab w:val="left" w:pos="1560"/>
        </w:tabs>
        <w:spacing w:before="60" w:after="60" w:line="240" w:lineRule="atLeast"/>
        <w:contextualSpacing w:val="0"/>
        <w:jc w:val="both"/>
        <w:rPr>
          <w:rFonts w:cs="Arial"/>
          <w:iCs/>
        </w:rPr>
      </w:pPr>
      <w:r w:rsidRPr="00AB1A8F">
        <w:rPr>
          <w:rFonts w:cs="Arial"/>
          <w:iCs/>
        </w:rPr>
        <w:lastRenderedPageBreak/>
        <w:t xml:space="preserve">Summary of the five criteria (A-E) used to evaluate if a </w:t>
      </w:r>
      <w:r w:rsidR="0008028E">
        <w:rPr>
          <w:rFonts w:cs="Arial"/>
          <w:iCs/>
        </w:rPr>
        <w:t>species</w:t>
      </w:r>
      <w:r w:rsidRPr="00AB1A8F">
        <w:rPr>
          <w:rFonts w:cs="Arial"/>
          <w:iCs/>
        </w:rPr>
        <w:t xml:space="preserve"> belongs in an IUCN Red List threatened category (critically endangered, endangered o</w:t>
      </w:r>
      <w:r w:rsidR="00320DCD">
        <w:rPr>
          <w:rFonts w:cs="Arial"/>
          <w:iCs/>
        </w:rPr>
        <w:t>r</w:t>
      </w:r>
      <w:r w:rsidRPr="00AB1A8F">
        <w:rPr>
          <w:rFonts w:cs="Arial"/>
          <w:iCs/>
        </w:rPr>
        <w:t xml:space="preserve"> vulnerable)</w:t>
      </w:r>
      <w:r w:rsidR="001C4621" w:rsidRPr="00AB1A8F">
        <w:rPr>
          <w:rFonts w:cs="Arial"/>
          <w:iCs/>
        </w:rPr>
        <w:t xml:space="preserve"> </w:t>
      </w:r>
      <w:r w:rsidR="0008028E">
        <w:rPr>
          <w:rFonts w:cs="Arial"/>
          <w:iCs/>
        </w:rPr>
        <w:t xml:space="preserve">is </w:t>
      </w:r>
      <w:r w:rsidRPr="00AB1A8F">
        <w:rPr>
          <w:rFonts w:cs="Arial"/>
          <w:iCs/>
        </w:rPr>
        <w:t xml:space="preserve">provided as </w:t>
      </w:r>
      <w:r w:rsidR="00941EA7" w:rsidRPr="00AB1A8F">
        <w:rPr>
          <w:rFonts w:cs="Arial"/>
          <w:iCs/>
        </w:rPr>
        <w:t xml:space="preserve">Appendix A </w:t>
      </w:r>
      <w:r w:rsidRPr="00AB1A8F">
        <w:rPr>
          <w:rFonts w:cs="Arial"/>
          <w:iCs/>
        </w:rPr>
        <w:t>to this nomination form.</w:t>
      </w:r>
    </w:p>
    <w:p w14:paraId="722E8619" w14:textId="11236B12" w:rsidR="007A1DE5" w:rsidRPr="00755A5F" w:rsidRDefault="007A1DE5" w:rsidP="007A1DE5">
      <w:pPr>
        <w:spacing w:before="240" w:line="240" w:lineRule="atLeast"/>
        <w:jc w:val="both"/>
        <w:rPr>
          <w:rFonts w:cs="Arial"/>
          <w:b/>
          <w:bCs/>
          <w:lang w:val="en-US"/>
        </w:rPr>
      </w:pPr>
      <w:bookmarkStart w:id="1" w:name="_Hlk35947971"/>
      <w:bookmarkEnd w:id="0"/>
      <w:r w:rsidRPr="00755A5F">
        <w:rPr>
          <w:rFonts w:cs="Arial"/>
          <w:b/>
          <w:bCs/>
          <w:lang w:val="en-US"/>
        </w:rPr>
        <w:t>Required information</w:t>
      </w:r>
    </w:p>
    <w:p w14:paraId="7DDB5BEF" w14:textId="6BC4A765" w:rsidR="007A1DE5" w:rsidRPr="00755A5F" w:rsidRDefault="00B93E10" w:rsidP="007A1DE5">
      <w:pPr>
        <w:spacing w:line="240" w:lineRule="atLeast"/>
        <w:ind w:left="284"/>
        <w:jc w:val="both"/>
        <w:rPr>
          <w:rFonts w:cs="Arial"/>
        </w:rPr>
      </w:pPr>
      <w:bookmarkStart w:id="2" w:name="_Hlk35948097"/>
      <w:bookmarkEnd w:id="1"/>
      <w:r>
        <w:rPr>
          <w:rFonts w:cs="Arial"/>
          <w:lang w:val="en-US"/>
        </w:rPr>
        <w:t xml:space="preserve">Detailed information is required for all sections of the form. </w:t>
      </w:r>
      <w:r w:rsidR="007A1DE5" w:rsidRPr="00755A5F">
        <w:rPr>
          <w:rFonts w:cs="Arial"/>
          <w:lang w:val="en-US"/>
        </w:rPr>
        <w:t xml:space="preserve">The questions in this form specify the scientific information required to address the </w:t>
      </w:r>
      <w:r w:rsidR="007A1DE5" w:rsidRPr="00755A5F">
        <w:rPr>
          <w:rFonts w:cs="Arial"/>
        </w:rPr>
        <w:t>listing criteria and provide information on the biology, ecology</w:t>
      </w:r>
      <w:r w:rsidR="008775FF">
        <w:rPr>
          <w:rFonts w:cs="Arial"/>
        </w:rPr>
        <w:t>,</w:t>
      </w:r>
      <w:r w:rsidR="00ED12CE">
        <w:rPr>
          <w:rFonts w:cs="Arial"/>
        </w:rPr>
        <w:t xml:space="preserve"> and </w:t>
      </w:r>
      <w:r w:rsidR="007A1DE5" w:rsidRPr="00755A5F">
        <w:rPr>
          <w:rFonts w:cs="Arial"/>
        </w:rPr>
        <w:t xml:space="preserve">threats </w:t>
      </w:r>
      <w:r w:rsidR="00ED12CE">
        <w:rPr>
          <w:rFonts w:cs="Arial"/>
        </w:rPr>
        <w:t>to</w:t>
      </w:r>
      <w:r w:rsidR="007A1DE5" w:rsidRPr="00755A5F">
        <w:rPr>
          <w:rFonts w:cs="Arial"/>
        </w:rPr>
        <w:t xml:space="preserve"> the species to enable its conservation status to be adequately assessed.</w:t>
      </w:r>
    </w:p>
    <w:bookmarkEnd w:id="2"/>
    <w:p w14:paraId="6362E92A" w14:textId="16CF56B3" w:rsidR="007A1DE5" w:rsidRPr="007B5B7B" w:rsidRDefault="007A1DE5" w:rsidP="007A1DE5">
      <w:pPr>
        <w:spacing w:before="240" w:line="240" w:lineRule="atLeast"/>
        <w:jc w:val="both"/>
        <w:rPr>
          <w:rFonts w:cs="Arial"/>
          <w:b/>
          <w:bCs/>
          <w:lang w:val="en-US"/>
        </w:rPr>
      </w:pPr>
      <w:r w:rsidRPr="007B5B7B">
        <w:rPr>
          <w:rFonts w:cs="Arial"/>
          <w:b/>
          <w:bCs/>
          <w:lang w:val="en-US"/>
        </w:rPr>
        <w:t xml:space="preserve">Nomination review </w:t>
      </w:r>
    </w:p>
    <w:p w14:paraId="6497EE83" w14:textId="0006D109" w:rsidR="007A1DE5" w:rsidRPr="007B5B7B" w:rsidRDefault="007A1DE5" w:rsidP="007A1DE5">
      <w:pPr>
        <w:spacing w:line="240" w:lineRule="atLeast"/>
        <w:ind w:left="284"/>
        <w:jc w:val="both"/>
        <w:rPr>
          <w:rFonts w:cs="Arial"/>
        </w:rPr>
      </w:pPr>
      <w:r w:rsidRPr="007B5B7B">
        <w:rPr>
          <w:rFonts w:cs="Arial"/>
        </w:rPr>
        <w:t xml:space="preserve">Nominations will be reviewed by the Department of Biodiversity, Conservation and Attractions to check the form has been </w:t>
      </w:r>
      <w:r w:rsidR="0033255A" w:rsidRPr="007B5B7B">
        <w:rPr>
          <w:rFonts w:cs="Arial"/>
        </w:rPr>
        <w:t xml:space="preserve">completed </w:t>
      </w:r>
      <w:r w:rsidRPr="007B5B7B">
        <w:rPr>
          <w:rFonts w:cs="Arial"/>
        </w:rPr>
        <w:t xml:space="preserve">correctly, meets the required information standards, and is adequate to assess eligibility against the listing criteria in accordance with </w:t>
      </w:r>
      <w:r w:rsidR="005B6D98">
        <w:rPr>
          <w:rFonts w:cs="Arial"/>
        </w:rPr>
        <w:t>d</w:t>
      </w:r>
      <w:r w:rsidR="0027334B">
        <w:rPr>
          <w:rFonts w:cs="Arial"/>
        </w:rPr>
        <w:t>epartmental policies.</w:t>
      </w:r>
    </w:p>
    <w:p w14:paraId="646C43A3" w14:textId="77777777" w:rsidR="00270323" w:rsidRPr="003424B5" w:rsidRDefault="00270323" w:rsidP="009002B5">
      <w:pPr>
        <w:spacing w:line="240" w:lineRule="atLeast"/>
        <w:rPr>
          <w:rFonts w:cs="Arial"/>
          <w:color w:val="17365D" w:themeColor="text2" w:themeShade="BF"/>
          <w:sz w:val="20"/>
          <w:szCs w:val="20"/>
        </w:rPr>
        <w:sectPr w:rsidR="00270323" w:rsidRPr="003424B5" w:rsidSect="00D16E8B">
          <w:headerReference w:type="even" r:id="rId14"/>
          <w:headerReference w:type="default" r:id="rId15"/>
          <w:footerReference w:type="default" r:id="rId16"/>
          <w:headerReference w:type="first" r:id="rId17"/>
          <w:footerReference w:type="first" r:id="rId18"/>
          <w:pgSz w:w="11907" w:h="16839" w:code="9"/>
          <w:pgMar w:top="720" w:right="720" w:bottom="720" w:left="720" w:header="340" w:footer="340" w:gutter="0"/>
          <w:pgNumType w:start="1"/>
          <w:cols w:space="708"/>
          <w:titlePg/>
          <w:docGrid w:linePitch="360"/>
        </w:sectPr>
      </w:pPr>
    </w:p>
    <w:p w14:paraId="286BC2FF" w14:textId="63A872A8" w:rsidR="006A5849" w:rsidRPr="007B30D4" w:rsidRDefault="00BD6697" w:rsidP="009002B5">
      <w:pPr>
        <w:spacing w:before="240" w:after="240" w:line="240" w:lineRule="atLeast"/>
        <w:rPr>
          <w:rFonts w:cs="Arial"/>
          <w:color w:val="000000" w:themeColor="text1"/>
          <w:sz w:val="32"/>
          <w:szCs w:val="32"/>
        </w:rPr>
      </w:pPr>
      <w:r>
        <w:rPr>
          <w:rFonts w:cs="Arial"/>
          <w:b/>
          <w:color w:val="000000" w:themeColor="text1"/>
          <w:sz w:val="32"/>
          <w:szCs w:val="32"/>
        </w:rPr>
        <w:lastRenderedPageBreak/>
        <w:t xml:space="preserve">Priority Species </w:t>
      </w:r>
      <w:r w:rsidR="00872990" w:rsidRPr="007B30D4">
        <w:rPr>
          <w:rFonts w:cs="Arial"/>
          <w:b/>
          <w:color w:val="000000" w:themeColor="text1"/>
          <w:sz w:val="32"/>
          <w:szCs w:val="32"/>
        </w:rPr>
        <w:t xml:space="preserve">Nomination </w:t>
      </w:r>
    </w:p>
    <w:tbl>
      <w:tblPr>
        <w:tblStyle w:val="TableGrid"/>
        <w:tblW w:w="5020" w:type="pct"/>
        <w:tblInd w:w="-5" w:type="dxa"/>
        <w:tblLayout w:type="fixed"/>
        <w:tblLook w:val="04A0" w:firstRow="1" w:lastRow="0" w:firstColumn="1" w:lastColumn="0" w:noHBand="0" w:noVBand="1"/>
      </w:tblPr>
      <w:tblGrid>
        <w:gridCol w:w="1539"/>
        <w:gridCol w:w="401"/>
        <w:gridCol w:w="45"/>
        <w:gridCol w:w="1270"/>
        <w:gridCol w:w="716"/>
        <w:gridCol w:w="139"/>
        <w:gridCol w:w="1139"/>
        <w:gridCol w:w="599"/>
        <w:gridCol w:w="534"/>
        <w:gridCol w:w="1135"/>
        <w:gridCol w:w="282"/>
        <w:gridCol w:w="878"/>
        <w:gridCol w:w="1105"/>
      </w:tblGrid>
      <w:tr w:rsidR="00E466EF" w:rsidRPr="003424B5" w14:paraId="398268D7" w14:textId="77777777" w:rsidTr="008934B0">
        <w:trPr>
          <w:trHeight w:val="284"/>
        </w:trPr>
        <w:tc>
          <w:tcPr>
            <w:tcW w:w="1015" w:type="pct"/>
            <w:gridSpan w:val="3"/>
            <w:tcBorders>
              <w:bottom w:val="single" w:sz="4" w:space="0" w:color="auto"/>
            </w:tcBorders>
            <w:shd w:val="clear" w:color="auto" w:fill="D9D9D9" w:themeFill="background1" w:themeFillShade="D9"/>
          </w:tcPr>
          <w:p w14:paraId="7B42B5D6" w14:textId="1429F2AF" w:rsidR="00872990" w:rsidRPr="003424B5" w:rsidRDefault="00872990" w:rsidP="009002B5">
            <w:pPr>
              <w:pStyle w:val="Tableheadingright"/>
              <w:spacing w:line="240" w:lineRule="atLeast"/>
              <w:jc w:val="left"/>
              <w:rPr>
                <w:rFonts w:cs="Arial"/>
              </w:rPr>
            </w:pPr>
            <w:r w:rsidRPr="003424B5">
              <w:rPr>
                <w:rFonts w:cs="Arial"/>
              </w:rPr>
              <w:t xml:space="preserve">Scientific name </w:t>
            </w:r>
          </w:p>
        </w:tc>
        <w:tc>
          <w:tcPr>
            <w:tcW w:w="3985" w:type="pct"/>
            <w:gridSpan w:val="10"/>
            <w:tcBorders>
              <w:bottom w:val="single" w:sz="4" w:space="0" w:color="auto"/>
            </w:tcBorders>
          </w:tcPr>
          <w:p w14:paraId="4946BB0B" w14:textId="77777777" w:rsidR="00872990" w:rsidRPr="003424B5" w:rsidRDefault="00872990" w:rsidP="009002B5">
            <w:pPr>
              <w:pStyle w:val="Tableheadingright"/>
              <w:spacing w:line="240" w:lineRule="atLeast"/>
              <w:jc w:val="left"/>
              <w:rPr>
                <w:rFonts w:cs="Arial"/>
                <w:b w:val="0"/>
                <w:i/>
              </w:rPr>
            </w:pPr>
          </w:p>
        </w:tc>
      </w:tr>
      <w:tr w:rsidR="00E466EF" w:rsidRPr="003424B5" w14:paraId="36D9858F" w14:textId="77777777" w:rsidTr="008934B0">
        <w:trPr>
          <w:trHeight w:val="284"/>
        </w:trPr>
        <w:tc>
          <w:tcPr>
            <w:tcW w:w="1015" w:type="pct"/>
            <w:gridSpan w:val="3"/>
            <w:tcBorders>
              <w:bottom w:val="single" w:sz="4" w:space="0" w:color="auto"/>
            </w:tcBorders>
            <w:shd w:val="clear" w:color="auto" w:fill="F2F2F2" w:themeFill="background1" w:themeFillShade="F2"/>
          </w:tcPr>
          <w:p w14:paraId="5AFCE3C2" w14:textId="1BEB2906" w:rsidR="00872990" w:rsidRPr="003424B5" w:rsidRDefault="00872990" w:rsidP="009002B5">
            <w:pPr>
              <w:pStyle w:val="Tableheadingright"/>
              <w:spacing w:line="240" w:lineRule="atLeast"/>
              <w:jc w:val="left"/>
              <w:rPr>
                <w:rFonts w:cs="Arial"/>
                <w:b w:val="0"/>
              </w:rPr>
            </w:pPr>
            <w:r w:rsidRPr="003424B5">
              <w:rPr>
                <w:rFonts w:cs="Arial"/>
                <w:b w:val="0"/>
              </w:rPr>
              <w:t>Common name</w:t>
            </w:r>
          </w:p>
        </w:tc>
        <w:tc>
          <w:tcPr>
            <w:tcW w:w="3985" w:type="pct"/>
            <w:gridSpan w:val="10"/>
            <w:tcBorders>
              <w:bottom w:val="single" w:sz="4" w:space="0" w:color="auto"/>
            </w:tcBorders>
          </w:tcPr>
          <w:p w14:paraId="32BA79A5" w14:textId="77777777" w:rsidR="00872990" w:rsidRPr="003424B5" w:rsidRDefault="00872990" w:rsidP="009002B5">
            <w:pPr>
              <w:pStyle w:val="Tableheadingright"/>
              <w:spacing w:line="240" w:lineRule="atLeast"/>
              <w:jc w:val="left"/>
              <w:rPr>
                <w:rFonts w:cs="Arial"/>
                <w:b w:val="0"/>
              </w:rPr>
            </w:pPr>
          </w:p>
        </w:tc>
      </w:tr>
      <w:tr w:rsidR="00C67E79" w:rsidRPr="003424B5" w14:paraId="0DF14531" w14:textId="77777777" w:rsidTr="008934B0">
        <w:trPr>
          <w:trHeight w:val="284"/>
        </w:trPr>
        <w:tc>
          <w:tcPr>
            <w:tcW w:w="1015" w:type="pct"/>
            <w:gridSpan w:val="3"/>
            <w:tcBorders>
              <w:bottom w:val="single" w:sz="4" w:space="0" w:color="auto"/>
            </w:tcBorders>
            <w:shd w:val="clear" w:color="auto" w:fill="F2F2F2" w:themeFill="background1" w:themeFillShade="F2"/>
          </w:tcPr>
          <w:p w14:paraId="51E597E3" w14:textId="27918E2B" w:rsidR="00994BC4" w:rsidRPr="003424B5" w:rsidRDefault="00994BC4" w:rsidP="009002B5">
            <w:pPr>
              <w:pStyle w:val="Tableheadingright"/>
              <w:spacing w:line="240" w:lineRule="atLeast"/>
              <w:jc w:val="left"/>
              <w:rPr>
                <w:rFonts w:cs="Arial"/>
                <w:b w:val="0"/>
              </w:rPr>
            </w:pPr>
            <w:r w:rsidRPr="003424B5">
              <w:rPr>
                <w:rFonts w:cs="Arial"/>
                <w:b w:val="0"/>
              </w:rPr>
              <w:t xml:space="preserve">Family name </w:t>
            </w:r>
          </w:p>
        </w:tc>
        <w:tc>
          <w:tcPr>
            <w:tcW w:w="1668" w:type="pct"/>
            <w:gridSpan w:val="4"/>
            <w:tcBorders>
              <w:bottom w:val="single" w:sz="4" w:space="0" w:color="auto"/>
            </w:tcBorders>
          </w:tcPr>
          <w:p w14:paraId="7000D09B" w14:textId="77777777" w:rsidR="00994BC4" w:rsidRPr="003424B5" w:rsidRDefault="00994BC4" w:rsidP="009002B5">
            <w:pPr>
              <w:pStyle w:val="Tableheadingright"/>
              <w:spacing w:line="240" w:lineRule="atLeast"/>
              <w:jc w:val="left"/>
              <w:rPr>
                <w:rFonts w:cs="Arial"/>
                <w:b w:val="0"/>
              </w:rPr>
            </w:pPr>
          </w:p>
        </w:tc>
        <w:tc>
          <w:tcPr>
            <w:tcW w:w="2317" w:type="pct"/>
            <w:gridSpan w:val="6"/>
            <w:tcBorders>
              <w:bottom w:val="single" w:sz="4" w:space="0" w:color="auto"/>
            </w:tcBorders>
          </w:tcPr>
          <w:p w14:paraId="6A4FAEC9" w14:textId="77777777" w:rsidR="00994BC4" w:rsidRPr="003424B5" w:rsidRDefault="00994BC4" w:rsidP="009002B5">
            <w:pPr>
              <w:pStyle w:val="Tableheadingright"/>
              <w:spacing w:line="240" w:lineRule="atLeast"/>
              <w:jc w:val="center"/>
              <w:rPr>
                <w:rFonts w:cs="Arial"/>
                <w:b w:val="0"/>
              </w:rPr>
            </w:pPr>
            <w:r w:rsidRPr="003424B5">
              <w:rPr>
                <w:rFonts w:cs="Arial"/>
                <w:b w:val="0"/>
              </w:rPr>
              <w:t xml:space="preserve">Fauna  </w:t>
            </w:r>
            <w:r w:rsidRPr="003424B5">
              <w:rPr>
                <w:rFonts w:cs="Arial"/>
                <w:bCs/>
              </w:rPr>
              <w:fldChar w:fldCharType="begin">
                <w:ffData>
                  <w:name w:val=""/>
                  <w:enabled/>
                  <w:calcOnExit w:val="0"/>
                  <w:checkBox>
                    <w:sizeAuto/>
                    <w:default w:val="0"/>
                  </w:checkBox>
                </w:ffData>
              </w:fldChar>
            </w:r>
            <w:r w:rsidRPr="003424B5">
              <w:rPr>
                <w:rFonts w:cs="Arial"/>
                <w:bCs/>
              </w:rPr>
              <w:instrText xml:space="preserve"> FORMCHECKBOX </w:instrText>
            </w:r>
            <w:r w:rsidRPr="003424B5">
              <w:rPr>
                <w:rFonts w:cs="Arial"/>
                <w:bCs/>
              </w:rPr>
            </w:r>
            <w:r w:rsidRPr="003424B5">
              <w:rPr>
                <w:rFonts w:cs="Arial"/>
                <w:bCs/>
              </w:rPr>
              <w:fldChar w:fldCharType="separate"/>
            </w:r>
            <w:r w:rsidRPr="003424B5">
              <w:rPr>
                <w:rFonts w:cs="Arial"/>
                <w:bCs/>
              </w:rPr>
              <w:fldChar w:fldCharType="end"/>
            </w:r>
            <w:r w:rsidRPr="003424B5">
              <w:rPr>
                <w:rFonts w:cs="Arial"/>
                <w:b w:val="0"/>
                <w:bCs/>
              </w:rPr>
              <w:t xml:space="preserve"> </w:t>
            </w:r>
            <w:r w:rsidRPr="003424B5">
              <w:rPr>
                <w:rFonts w:cs="Arial"/>
                <w:b w:val="0"/>
                <w:bCs/>
              </w:rPr>
              <w:tab/>
            </w:r>
            <w:r w:rsidRPr="003424B5">
              <w:rPr>
                <w:rFonts w:cs="Arial"/>
                <w:b w:val="0"/>
              </w:rPr>
              <w:t xml:space="preserve"> Flora  </w:t>
            </w:r>
            <w:r w:rsidRPr="003424B5">
              <w:rPr>
                <w:rFonts w:cs="Arial"/>
                <w:b w:val="0"/>
                <w:bCs/>
              </w:rPr>
              <w:fldChar w:fldCharType="begin">
                <w:ffData>
                  <w:name w:val="Check2"/>
                  <w:enabled/>
                  <w:calcOnExit w:val="0"/>
                  <w:checkBox>
                    <w:sizeAuto/>
                    <w:default w:val="0"/>
                    <w:checked w:val="0"/>
                  </w:checkBox>
                </w:ffData>
              </w:fldChar>
            </w:r>
            <w:r w:rsidRPr="003424B5">
              <w:rPr>
                <w:rFonts w:cs="Arial"/>
                <w:b w:val="0"/>
              </w:rPr>
              <w:instrText xml:space="preserve"> FORMCHECKBOX </w:instrText>
            </w:r>
            <w:r w:rsidRPr="003424B5">
              <w:rPr>
                <w:rFonts w:cs="Arial"/>
                <w:b w:val="0"/>
                <w:bCs/>
              </w:rPr>
            </w:r>
            <w:r w:rsidRPr="003424B5">
              <w:rPr>
                <w:rFonts w:cs="Arial"/>
                <w:b w:val="0"/>
                <w:bCs/>
              </w:rPr>
              <w:fldChar w:fldCharType="separate"/>
            </w:r>
            <w:r w:rsidRPr="003424B5">
              <w:rPr>
                <w:rFonts w:cs="Arial"/>
                <w:b w:val="0"/>
                <w:bCs/>
              </w:rPr>
              <w:fldChar w:fldCharType="end"/>
            </w:r>
          </w:p>
        </w:tc>
      </w:tr>
      <w:tr w:rsidR="00150051" w:rsidRPr="003424B5" w14:paraId="1ABFCAFF" w14:textId="77777777" w:rsidTr="008934B0">
        <w:trPr>
          <w:trHeight w:val="284"/>
        </w:trPr>
        <w:tc>
          <w:tcPr>
            <w:tcW w:w="2683" w:type="pct"/>
            <w:gridSpan w:val="7"/>
            <w:tcBorders>
              <w:bottom w:val="single" w:sz="4" w:space="0" w:color="auto"/>
            </w:tcBorders>
            <w:shd w:val="clear" w:color="auto" w:fill="F2F2F2" w:themeFill="background1" w:themeFillShade="F2"/>
          </w:tcPr>
          <w:p w14:paraId="4388B470" w14:textId="1607C9EF" w:rsidR="00935C5F" w:rsidRPr="003424B5" w:rsidRDefault="00935C5F" w:rsidP="009002B5">
            <w:pPr>
              <w:pStyle w:val="Tableheadingright"/>
              <w:spacing w:line="240" w:lineRule="atLeast"/>
              <w:jc w:val="left"/>
              <w:rPr>
                <w:rFonts w:cs="Arial"/>
                <w:b w:val="0"/>
              </w:rPr>
            </w:pPr>
            <w:r>
              <w:rPr>
                <w:rFonts w:cs="Arial"/>
                <w:b w:val="0"/>
              </w:rPr>
              <w:t>Publication date and</w:t>
            </w:r>
            <w:r w:rsidR="00265FB9">
              <w:rPr>
                <w:rFonts w:cs="Arial"/>
                <w:b w:val="0"/>
              </w:rPr>
              <w:t>/or</w:t>
            </w:r>
            <w:r>
              <w:rPr>
                <w:rFonts w:cs="Arial"/>
                <w:b w:val="0"/>
              </w:rPr>
              <w:t xml:space="preserve"> source of accepted name</w:t>
            </w:r>
          </w:p>
        </w:tc>
        <w:tc>
          <w:tcPr>
            <w:tcW w:w="2317" w:type="pct"/>
            <w:gridSpan w:val="6"/>
            <w:tcBorders>
              <w:bottom w:val="single" w:sz="4" w:space="0" w:color="auto"/>
            </w:tcBorders>
          </w:tcPr>
          <w:p w14:paraId="6E7F0A6C" w14:textId="77777777" w:rsidR="00935C5F" w:rsidRPr="003424B5" w:rsidRDefault="00935C5F" w:rsidP="009002B5">
            <w:pPr>
              <w:pStyle w:val="Tableheadingright"/>
              <w:spacing w:line="240" w:lineRule="atLeast"/>
              <w:jc w:val="center"/>
              <w:rPr>
                <w:rFonts w:cs="Arial"/>
                <w:b w:val="0"/>
              </w:rPr>
            </w:pPr>
          </w:p>
        </w:tc>
      </w:tr>
      <w:tr w:rsidR="00DC0116" w:rsidRPr="003424B5" w14:paraId="6D16D092" w14:textId="77777777" w:rsidTr="008934B0">
        <w:trPr>
          <w:trHeight w:val="284"/>
        </w:trPr>
        <w:tc>
          <w:tcPr>
            <w:tcW w:w="2683" w:type="pct"/>
            <w:gridSpan w:val="7"/>
            <w:tcBorders>
              <w:bottom w:val="single" w:sz="4" w:space="0" w:color="auto"/>
            </w:tcBorders>
            <w:shd w:val="clear" w:color="auto" w:fill="F2F2F2" w:themeFill="background1" w:themeFillShade="F2"/>
          </w:tcPr>
          <w:p w14:paraId="5D3009FF" w14:textId="123C9354" w:rsidR="00DC0116" w:rsidRDefault="00DC0116" w:rsidP="00DC0116">
            <w:pPr>
              <w:pStyle w:val="Tableheadingright"/>
              <w:spacing w:line="240" w:lineRule="atLeast"/>
              <w:jc w:val="left"/>
              <w:rPr>
                <w:rFonts w:cs="Arial"/>
                <w:b w:val="0"/>
              </w:rPr>
            </w:pPr>
            <w:r>
              <w:rPr>
                <w:rFonts w:cs="Arial"/>
                <w:b w:val="0"/>
              </w:rPr>
              <w:t>Specimen lodged with WA Herbarium/Museum</w:t>
            </w:r>
          </w:p>
        </w:tc>
        <w:tc>
          <w:tcPr>
            <w:tcW w:w="2317" w:type="pct"/>
            <w:gridSpan w:val="6"/>
            <w:tcBorders>
              <w:bottom w:val="single" w:sz="4" w:space="0" w:color="auto"/>
            </w:tcBorders>
          </w:tcPr>
          <w:p w14:paraId="16FC6E0E" w14:textId="5473AF42" w:rsidR="00DC0116" w:rsidRPr="003424B5" w:rsidRDefault="00DC0116" w:rsidP="00DC0116">
            <w:pPr>
              <w:pStyle w:val="Tableheadingright"/>
              <w:spacing w:line="240" w:lineRule="atLeast"/>
              <w:jc w:val="center"/>
              <w:rPr>
                <w:rFonts w:cs="Arial"/>
                <w:b w:val="0"/>
              </w:rPr>
            </w:pPr>
            <w:r>
              <w:rPr>
                <w:rFonts w:cs="Arial"/>
                <w:b w:val="0"/>
              </w:rPr>
              <w:t>Yes</w:t>
            </w:r>
            <w:r w:rsidRPr="003424B5">
              <w:rPr>
                <w:rFonts w:cs="Arial"/>
                <w:b w:val="0"/>
              </w:rPr>
              <w:t xml:space="preserve">  </w:t>
            </w:r>
            <w:r w:rsidRPr="003424B5">
              <w:rPr>
                <w:rFonts w:cs="Arial"/>
                <w:bCs/>
              </w:rPr>
              <w:fldChar w:fldCharType="begin">
                <w:ffData>
                  <w:name w:val=""/>
                  <w:enabled/>
                  <w:calcOnExit w:val="0"/>
                  <w:checkBox>
                    <w:sizeAuto/>
                    <w:default w:val="0"/>
                  </w:checkBox>
                </w:ffData>
              </w:fldChar>
            </w:r>
            <w:r w:rsidRPr="003424B5">
              <w:rPr>
                <w:rFonts w:cs="Arial"/>
                <w:bCs/>
              </w:rPr>
              <w:instrText xml:space="preserve"> FORMCHECKBOX </w:instrText>
            </w:r>
            <w:r w:rsidRPr="003424B5">
              <w:rPr>
                <w:rFonts w:cs="Arial"/>
                <w:bCs/>
              </w:rPr>
            </w:r>
            <w:r w:rsidRPr="003424B5">
              <w:rPr>
                <w:rFonts w:cs="Arial"/>
                <w:bCs/>
              </w:rPr>
              <w:fldChar w:fldCharType="separate"/>
            </w:r>
            <w:r w:rsidRPr="003424B5">
              <w:rPr>
                <w:rFonts w:cs="Arial"/>
                <w:bCs/>
              </w:rPr>
              <w:fldChar w:fldCharType="end"/>
            </w:r>
            <w:r w:rsidRPr="003424B5">
              <w:rPr>
                <w:rFonts w:cs="Arial"/>
                <w:b w:val="0"/>
                <w:bCs/>
              </w:rPr>
              <w:t xml:space="preserve"> </w:t>
            </w:r>
            <w:r w:rsidRPr="003424B5">
              <w:rPr>
                <w:rFonts w:cs="Arial"/>
                <w:b w:val="0"/>
                <w:bCs/>
              </w:rPr>
              <w:tab/>
            </w:r>
            <w:r w:rsidRPr="003424B5">
              <w:rPr>
                <w:rFonts w:cs="Arial"/>
                <w:b w:val="0"/>
              </w:rPr>
              <w:t xml:space="preserve"> </w:t>
            </w:r>
            <w:r>
              <w:rPr>
                <w:rFonts w:cs="Arial"/>
                <w:b w:val="0"/>
              </w:rPr>
              <w:t>No</w:t>
            </w:r>
            <w:r w:rsidRPr="003424B5">
              <w:rPr>
                <w:rFonts w:cs="Arial"/>
                <w:b w:val="0"/>
              </w:rPr>
              <w:t xml:space="preserve">  </w:t>
            </w:r>
            <w:r w:rsidRPr="003424B5">
              <w:rPr>
                <w:rFonts w:cs="Arial"/>
                <w:b w:val="0"/>
                <w:bCs/>
              </w:rPr>
              <w:fldChar w:fldCharType="begin">
                <w:ffData>
                  <w:name w:val="Check2"/>
                  <w:enabled/>
                  <w:calcOnExit w:val="0"/>
                  <w:checkBox>
                    <w:sizeAuto/>
                    <w:default w:val="0"/>
                    <w:checked w:val="0"/>
                  </w:checkBox>
                </w:ffData>
              </w:fldChar>
            </w:r>
            <w:r w:rsidRPr="003424B5">
              <w:rPr>
                <w:rFonts w:cs="Arial"/>
                <w:b w:val="0"/>
              </w:rPr>
              <w:instrText xml:space="preserve"> FORMCHECKBOX </w:instrText>
            </w:r>
            <w:r w:rsidRPr="003424B5">
              <w:rPr>
                <w:rFonts w:cs="Arial"/>
                <w:b w:val="0"/>
                <w:bCs/>
              </w:rPr>
            </w:r>
            <w:r w:rsidRPr="003424B5">
              <w:rPr>
                <w:rFonts w:cs="Arial"/>
                <w:b w:val="0"/>
                <w:bCs/>
              </w:rPr>
              <w:fldChar w:fldCharType="separate"/>
            </w:r>
            <w:r w:rsidRPr="003424B5">
              <w:rPr>
                <w:rFonts w:cs="Arial"/>
                <w:b w:val="0"/>
                <w:bCs/>
              </w:rPr>
              <w:fldChar w:fldCharType="end"/>
            </w:r>
          </w:p>
        </w:tc>
      </w:tr>
      <w:tr w:rsidR="00DC0116" w:rsidRPr="003424B5" w14:paraId="4EA86265" w14:textId="77777777" w:rsidTr="008934B0">
        <w:trPr>
          <w:trHeight w:val="284"/>
        </w:trPr>
        <w:tc>
          <w:tcPr>
            <w:tcW w:w="1015" w:type="pct"/>
            <w:gridSpan w:val="3"/>
            <w:tcBorders>
              <w:bottom w:val="single" w:sz="4" w:space="0" w:color="auto"/>
            </w:tcBorders>
            <w:shd w:val="clear" w:color="auto" w:fill="D9D9D9" w:themeFill="background1" w:themeFillShade="D9"/>
          </w:tcPr>
          <w:p w14:paraId="7BF8190D" w14:textId="77777777" w:rsidR="00DC0116" w:rsidRPr="003424B5" w:rsidRDefault="00DC0116" w:rsidP="00DC0116">
            <w:pPr>
              <w:pStyle w:val="Tableheadingright"/>
              <w:spacing w:line="240" w:lineRule="atLeast"/>
              <w:jc w:val="left"/>
              <w:rPr>
                <w:rFonts w:cs="Arial"/>
              </w:rPr>
            </w:pPr>
            <w:r w:rsidRPr="003424B5">
              <w:rPr>
                <w:rFonts w:cs="Arial"/>
              </w:rPr>
              <w:t xml:space="preserve">Nomination for: </w:t>
            </w:r>
          </w:p>
        </w:tc>
        <w:tc>
          <w:tcPr>
            <w:tcW w:w="3985" w:type="pct"/>
            <w:gridSpan w:val="10"/>
            <w:tcBorders>
              <w:bottom w:val="single" w:sz="4" w:space="0" w:color="auto"/>
            </w:tcBorders>
          </w:tcPr>
          <w:p w14:paraId="77E60706" w14:textId="1F008CD8" w:rsidR="00DC0116" w:rsidRPr="003424B5" w:rsidRDefault="00DC0116" w:rsidP="00DC0116">
            <w:pPr>
              <w:pStyle w:val="Tableheadingright"/>
              <w:spacing w:line="240" w:lineRule="atLeast"/>
              <w:jc w:val="center"/>
              <w:rPr>
                <w:rFonts w:cs="Arial"/>
              </w:rPr>
            </w:pPr>
            <w:r w:rsidRPr="003424B5">
              <w:rPr>
                <w:rFonts w:cs="Arial"/>
                <w:b w:val="0"/>
              </w:rPr>
              <w:t xml:space="preserve">Listing  </w:t>
            </w:r>
            <w:r w:rsidRPr="003424B5">
              <w:rPr>
                <w:rFonts w:cs="Arial"/>
                <w:bCs/>
              </w:rPr>
              <w:fldChar w:fldCharType="begin">
                <w:ffData>
                  <w:name w:val=""/>
                  <w:enabled w:val="0"/>
                  <w:calcOnExit w:val="0"/>
                  <w:checkBox>
                    <w:sizeAuto/>
                    <w:default w:val="0"/>
                  </w:checkBox>
                </w:ffData>
              </w:fldChar>
            </w:r>
            <w:r w:rsidRPr="003424B5">
              <w:rPr>
                <w:rFonts w:cs="Arial"/>
                <w:bCs/>
              </w:rPr>
              <w:instrText xml:space="preserve"> FORMCHECKBOX </w:instrText>
            </w:r>
            <w:r w:rsidRPr="003424B5">
              <w:rPr>
                <w:rFonts w:cs="Arial"/>
                <w:bCs/>
              </w:rPr>
            </w:r>
            <w:r w:rsidRPr="003424B5">
              <w:rPr>
                <w:rFonts w:cs="Arial"/>
                <w:bCs/>
              </w:rPr>
              <w:fldChar w:fldCharType="separate"/>
            </w:r>
            <w:r w:rsidRPr="003424B5">
              <w:rPr>
                <w:rFonts w:cs="Arial"/>
                <w:bCs/>
              </w:rPr>
              <w:fldChar w:fldCharType="end"/>
            </w:r>
            <w:r w:rsidRPr="003424B5">
              <w:rPr>
                <w:rFonts w:cs="Arial"/>
                <w:bCs/>
              </w:rPr>
              <w:t xml:space="preserve"> </w:t>
            </w:r>
            <w:r w:rsidRPr="003424B5">
              <w:rPr>
                <w:rFonts w:cs="Arial"/>
                <w:bCs/>
              </w:rPr>
              <w:tab/>
            </w:r>
            <w:r w:rsidRPr="003424B5">
              <w:rPr>
                <w:rFonts w:cs="Arial"/>
                <w:bCs/>
              </w:rPr>
              <w:tab/>
            </w:r>
            <w:r w:rsidRPr="00A43FD0">
              <w:rPr>
                <w:rFonts w:cs="Arial"/>
                <w:b w:val="0"/>
              </w:rPr>
              <w:t xml:space="preserve">Category </w:t>
            </w:r>
            <w:r w:rsidRPr="003424B5">
              <w:rPr>
                <w:rFonts w:cs="Arial"/>
                <w:b w:val="0"/>
              </w:rPr>
              <w:t xml:space="preserve">Change  </w:t>
            </w:r>
            <w:r w:rsidRPr="003424B5">
              <w:rPr>
                <w:rFonts w:cs="Arial"/>
                <w:b w:val="0"/>
                <w:bCs/>
              </w:rPr>
              <w:fldChar w:fldCharType="begin">
                <w:ffData>
                  <w:name w:val=""/>
                  <w:enabled/>
                  <w:calcOnExit w:val="0"/>
                  <w:checkBox>
                    <w:sizeAuto/>
                    <w:default w:val="0"/>
                  </w:checkBox>
                </w:ffData>
              </w:fldChar>
            </w:r>
            <w:r w:rsidRPr="003424B5">
              <w:rPr>
                <w:rFonts w:cs="Arial"/>
                <w:b w:val="0"/>
              </w:rPr>
              <w:instrText xml:space="preserve"> FORMCHECKBOX </w:instrText>
            </w:r>
            <w:r w:rsidRPr="003424B5">
              <w:rPr>
                <w:rFonts w:cs="Arial"/>
                <w:b w:val="0"/>
                <w:bCs/>
              </w:rPr>
            </w:r>
            <w:r w:rsidRPr="003424B5">
              <w:rPr>
                <w:rFonts w:cs="Arial"/>
                <w:b w:val="0"/>
                <w:bCs/>
              </w:rPr>
              <w:fldChar w:fldCharType="separate"/>
            </w:r>
            <w:r w:rsidRPr="003424B5">
              <w:rPr>
                <w:rFonts w:cs="Arial"/>
                <w:b w:val="0"/>
                <w:bCs/>
              </w:rPr>
              <w:fldChar w:fldCharType="end"/>
            </w:r>
            <w:r w:rsidRPr="003424B5">
              <w:rPr>
                <w:rFonts w:cs="Arial"/>
                <w:b w:val="0"/>
                <w:bCs/>
              </w:rPr>
              <w:t xml:space="preserve"> </w:t>
            </w:r>
            <w:r w:rsidRPr="003424B5">
              <w:rPr>
                <w:rFonts w:cs="Arial"/>
                <w:b w:val="0"/>
                <w:bCs/>
              </w:rPr>
              <w:tab/>
            </w:r>
            <w:r w:rsidRPr="003424B5">
              <w:rPr>
                <w:rFonts w:cs="Arial"/>
                <w:b w:val="0"/>
                <w:bCs/>
              </w:rPr>
              <w:tab/>
              <w:t xml:space="preserve"> </w:t>
            </w:r>
            <w:r w:rsidRPr="003424B5">
              <w:rPr>
                <w:rFonts w:cs="Arial"/>
                <w:b w:val="0"/>
              </w:rPr>
              <w:t xml:space="preserve">Delisting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Pr="003424B5">
              <w:rPr>
                <w:rFonts w:cs="Arial"/>
                <w:b w:val="0"/>
                <w:bCs/>
              </w:rPr>
            </w:r>
            <w:r w:rsidRPr="003424B5">
              <w:rPr>
                <w:rFonts w:cs="Arial"/>
                <w:b w:val="0"/>
                <w:bCs/>
              </w:rPr>
              <w:fldChar w:fldCharType="separate"/>
            </w:r>
            <w:r w:rsidRPr="003424B5">
              <w:rPr>
                <w:rFonts w:cs="Arial"/>
                <w:b w:val="0"/>
                <w:bCs/>
              </w:rPr>
              <w:fldChar w:fldCharType="end"/>
            </w:r>
          </w:p>
        </w:tc>
      </w:tr>
      <w:tr w:rsidR="00DC0116" w:rsidRPr="003424B5" w14:paraId="214E7BA2" w14:textId="77777777" w:rsidTr="00C81FFD">
        <w:trPr>
          <w:trHeight w:val="284"/>
        </w:trPr>
        <w:tc>
          <w:tcPr>
            <w:tcW w:w="5000" w:type="pct"/>
            <w:gridSpan w:val="13"/>
            <w:shd w:val="clear" w:color="auto" w:fill="A6A6A6" w:themeFill="background1" w:themeFillShade="A6"/>
          </w:tcPr>
          <w:p w14:paraId="6295A101" w14:textId="77777777" w:rsidR="00DC0116" w:rsidRPr="003424B5" w:rsidRDefault="00DC0116" w:rsidP="00DC0116">
            <w:pPr>
              <w:pStyle w:val="Tableheadingright"/>
              <w:tabs>
                <w:tab w:val="left" w:pos="3483"/>
              </w:tabs>
              <w:spacing w:line="240" w:lineRule="atLeast"/>
              <w:jc w:val="left"/>
              <w:rPr>
                <w:rFonts w:cs="Arial"/>
              </w:rPr>
            </w:pPr>
            <w:r w:rsidRPr="003424B5">
              <w:rPr>
                <w:rFonts w:cs="Arial"/>
              </w:rPr>
              <w:t>Current conservation status</w:t>
            </w:r>
          </w:p>
        </w:tc>
      </w:tr>
      <w:tr w:rsidR="00DC0116" w:rsidRPr="003424B5" w14:paraId="7D72B573" w14:textId="77777777" w:rsidTr="008934B0">
        <w:trPr>
          <w:trHeight w:val="284"/>
        </w:trPr>
        <w:tc>
          <w:tcPr>
            <w:tcW w:w="1015" w:type="pct"/>
            <w:gridSpan w:val="3"/>
            <w:tcBorders>
              <w:top w:val="single" w:sz="4" w:space="0" w:color="auto"/>
            </w:tcBorders>
            <w:shd w:val="clear" w:color="auto" w:fill="D9D9D9" w:themeFill="background1" w:themeFillShade="D9"/>
            <w:vAlign w:val="center"/>
          </w:tcPr>
          <w:p w14:paraId="4BE976D0" w14:textId="77777777" w:rsidR="00DC0116" w:rsidRPr="003424B5" w:rsidRDefault="00DC0116" w:rsidP="00DC0116">
            <w:pPr>
              <w:pStyle w:val="Tableheadingright"/>
              <w:spacing w:line="240" w:lineRule="atLeast"/>
              <w:jc w:val="left"/>
              <w:rPr>
                <w:rFonts w:cs="Arial"/>
              </w:rPr>
            </w:pPr>
            <w:r w:rsidRPr="003424B5">
              <w:rPr>
                <w:rFonts w:cs="Arial"/>
              </w:rPr>
              <w:t>Jurisdiction</w:t>
            </w:r>
          </w:p>
        </w:tc>
        <w:tc>
          <w:tcPr>
            <w:tcW w:w="1015" w:type="pct"/>
            <w:gridSpan w:val="2"/>
            <w:tcBorders>
              <w:top w:val="single" w:sz="4" w:space="0" w:color="auto"/>
            </w:tcBorders>
            <w:shd w:val="clear" w:color="auto" w:fill="D9D9D9" w:themeFill="background1" w:themeFillShade="D9"/>
            <w:vAlign w:val="center"/>
          </w:tcPr>
          <w:p w14:paraId="567FDED5" w14:textId="014F9F9E" w:rsidR="00DC0116" w:rsidRPr="003424B5" w:rsidRDefault="00DC0116" w:rsidP="00DC0116">
            <w:pPr>
              <w:pStyle w:val="Tableheadingright"/>
              <w:spacing w:line="240" w:lineRule="atLeast"/>
              <w:jc w:val="center"/>
              <w:rPr>
                <w:rFonts w:cs="Arial"/>
              </w:rPr>
            </w:pPr>
            <w:r w:rsidRPr="003424B5">
              <w:rPr>
                <w:rFonts w:cs="Arial"/>
              </w:rPr>
              <w:t>List or Act name</w:t>
            </w:r>
            <w:r>
              <w:rPr>
                <w:rFonts w:cs="Arial"/>
              </w:rPr>
              <w:t xml:space="preserve"> or source reference</w:t>
            </w:r>
          </w:p>
        </w:tc>
        <w:tc>
          <w:tcPr>
            <w:tcW w:w="653" w:type="pct"/>
            <w:gridSpan w:val="2"/>
            <w:tcBorders>
              <w:top w:val="single" w:sz="4" w:space="0" w:color="auto"/>
            </w:tcBorders>
            <w:shd w:val="clear" w:color="auto" w:fill="D9D9D9" w:themeFill="background1" w:themeFillShade="D9"/>
            <w:vAlign w:val="center"/>
          </w:tcPr>
          <w:p w14:paraId="02946E5E" w14:textId="77777777" w:rsidR="00DC0116" w:rsidRPr="003424B5" w:rsidRDefault="00DC0116" w:rsidP="00DC0116">
            <w:pPr>
              <w:pStyle w:val="Tableheadingright"/>
              <w:spacing w:after="0" w:line="240" w:lineRule="atLeast"/>
              <w:jc w:val="center"/>
              <w:rPr>
                <w:rFonts w:cs="Arial"/>
              </w:rPr>
            </w:pPr>
            <w:r w:rsidRPr="003424B5">
              <w:rPr>
                <w:rFonts w:cs="Arial"/>
              </w:rPr>
              <w:t>Date listed or assessed</w:t>
            </w:r>
          </w:p>
          <w:p w14:paraId="135ACF96" w14:textId="6AC05DE0" w:rsidR="00DC0116" w:rsidRPr="003424B5" w:rsidRDefault="00DC0116" w:rsidP="00DC0116">
            <w:pPr>
              <w:pStyle w:val="Tableheadingright"/>
              <w:spacing w:before="0" w:line="240" w:lineRule="atLeast"/>
              <w:jc w:val="center"/>
              <w:rPr>
                <w:rFonts w:cs="Arial"/>
              </w:rPr>
            </w:pPr>
          </w:p>
        </w:tc>
        <w:tc>
          <w:tcPr>
            <w:tcW w:w="1159" w:type="pct"/>
            <w:gridSpan w:val="3"/>
            <w:shd w:val="clear" w:color="auto" w:fill="D9D9D9" w:themeFill="background1" w:themeFillShade="D9"/>
            <w:vAlign w:val="center"/>
          </w:tcPr>
          <w:p w14:paraId="7B7A6058" w14:textId="77777777" w:rsidR="00DC0116" w:rsidRDefault="00DC0116" w:rsidP="00DC0116">
            <w:pPr>
              <w:pStyle w:val="Tableheadingright"/>
              <w:spacing w:after="0" w:line="240" w:lineRule="atLeast"/>
              <w:jc w:val="center"/>
              <w:rPr>
                <w:rFonts w:cs="Arial"/>
              </w:rPr>
            </w:pPr>
            <w:r w:rsidRPr="003424B5">
              <w:rPr>
                <w:rFonts w:cs="Arial"/>
              </w:rPr>
              <w:t>Listing category</w:t>
            </w:r>
          </w:p>
          <w:p w14:paraId="60845336" w14:textId="7AD8173A" w:rsidR="00DC0116" w:rsidRPr="003424B5" w:rsidRDefault="00DC0116" w:rsidP="00DC0116">
            <w:pPr>
              <w:pStyle w:val="Tableheadingright"/>
              <w:spacing w:after="0" w:line="240" w:lineRule="atLeast"/>
              <w:jc w:val="center"/>
              <w:rPr>
                <w:rFonts w:cs="Arial"/>
              </w:rPr>
            </w:pPr>
          </w:p>
        </w:tc>
        <w:tc>
          <w:tcPr>
            <w:tcW w:w="1158" w:type="pct"/>
            <w:gridSpan w:val="3"/>
            <w:shd w:val="clear" w:color="auto" w:fill="D9D9D9" w:themeFill="background1" w:themeFillShade="D9"/>
            <w:vAlign w:val="center"/>
          </w:tcPr>
          <w:p w14:paraId="76C84E59" w14:textId="75F6153C" w:rsidR="00DC0116" w:rsidRPr="003424B5" w:rsidRDefault="00DC0116" w:rsidP="00DC0116">
            <w:pPr>
              <w:pStyle w:val="Tableheadingright"/>
              <w:spacing w:after="0" w:line="240" w:lineRule="atLeast"/>
              <w:jc w:val="center"/>
              <w:rPr>
                <w:rFonts w:cs="Arial"/>
              </w:rPr>
            </w:pPr>
            <w:r w:rsidRPr="003424B5">
              <w:rPr>
                <w:rFonts w:cs="Arial"/>
              </w:rPr>
              <w:t>Listing criteria</w:t>
            </w:r>
          </w:p>
        </w:tc>
      </w:tr>
      <w:tr w:rsidR="00DC0116" w:rsidRPr="003424B5" w14:paraId="3574E130" w14:textId="77777777" w:rsidTr="008934B0">
        <w:trPr>
          <w:trHeight w:val="284"/>
        </w:trPr>
        <w:tc>
          <w:tcPr>
            <w:tcW w:w="1015" w:type="pct"/>
            <w:gridSpan w:val="3"/>
            <w:shd w:val="clear" w:color="auto" w:fill="D9D9D9" w:themeFill="background1" w:themeFillShade="D9"/>
          </w:tcPr>
          <w:p w14:paraId="34A7E634" w14:textId="77777777" w:rsidR="00DC0116" w:rsidRPr="003424B5" w:rsidRDefault="00DC0116" w:rsidP="00DC0116">
            <w:pPr>
              <w:pStyle w:val="Tableheadingright"/>
              <w:spacing w:line="240" w:lineRule="atLeast"/>
              <w:jc w:val="left"/>
              <w:rPr>
                <w:rFonts w:cs="Arial"/>
                <w:b w:val="0"/>
              </w:rPr>
            </w:pPr>
            <w:r w:rsidRPr="003424B5">
              <w:rPr>
                <w:rFonts w:cs="Arial"/>
                <w:b w:val="0"/>
              </w:rPr>
              <w:t xml:space="preserve">International </w:t>
            </w:r>
          </w:p>
        </w:tc>
        <w:tc>
          <w:tcPr>
            <w:tcW w:w="1015" w:type="pct"/>
            <w:gridSpan w:val="2"/>
            <w:shd w:val="clear" w:color="auto" w:fill="F2F2F2" w:themeFill="background1" w:themeFillShade="F2"/>
          </w:tcPr>
          <w:p w14:paraId="2837223F" w14:textId="77777777" w:rsidR="00DC0116" w:rsidRPr="003424B5" w:rsidRDefault="00DC0116" w:rsidP="00DC0116">
            <w:pPr>
              <w:pStyle w:val="Tableheadingright"/>
              <w:spacing w:line="240" w:lineRule="atLeast"/>
              <w:jc w:val="left"/>
              <w:rPr>
                <w:rFonts w:cs="Arial"/>
                <w:b w:val="0"/>
              </w:rPr>
            </w:pPr>
            <w:r w:rsidRPr="003424B5">
              <w:rPr>
                <w:rFonts w:cs="Arial"/>
                <w:b w:val="0"/>
              </w:rPr>
              <w:t>IUCN Red List</w:t>
            </w:r>
          </w:p>
        </w:tc>
        <w:tc>
          <w:tcPr>
            <w:tcW w:w="653" w:type="pct"/>
            <w:gridSpan w:val="2"/>
          </w:tcPr>
          <w:p w14:paraId="66299E0E" w14:textId="77777777" w:rsidR="00DC0116" w:rsidRPr="003424B5" w:rsidRDefault="00DC0116" w:rsidP="00DC0116">
            <w:pPr>
              <w:pStyle w:val="Tableheadingright"/>
              <w:spacing w:line="240" w:lineRule="atLeast"/>
              <w:jc w:val="left"/>
              <w:rPr>
                <w:rFonts w:cs="Arial"/>
                <w:b w:val="0"/>
              </w:rPr>
            </w:pPr>
          </w:p>
        </w:tc>
        <w:tc>
          <w:tcPr>
            <w:tcW w:w="1159" w:type="pct"/>
            <w:gridSpan w:val="3"/>
          </w:tcPr>
          <w:p w14:paraId="65A170C0" w14:textId="77777777" w:rsidR="00DC0116" w:rsidRPr="003424B5" w:rsidRDefault="00DC0116" w:rsidP="00DC0116">
            <w:pPr>
              <w:pStyle w:val="Tableheadingright"/>
              <w:spacing w:line="240" w:lineRule="atLeast"/>
              <w:jc w:val="left"/>
              <w:rPr>
                <w:rFonts w:cs="Arial"/>
                <w:b w:val="0"/>
              </w:rPr>
            </w:pPr>
          </w:p>
        </w:tc>
        <w:tc>
          <w:tcPr>
            <w:tcW w:w="1158" w:type="pct"/>
            <w:gridSpan w:val="3"/>
          </w:tcPr>
          <w:p w14:paraId="7D6F64A4" w14:textId="77777777" w:rsidR="00DC0116" w:rsidRPr="003424B5" w:rsidRDefault="00DC0116" w:rsidP="00DC0116">
            <w:pPr>
              <w:pStyle w:val="Tableheadingright"/>
              <w:spacing w:line="240" w:lineRule="atLeast"/>
              <w:jc w:val="left"/>
              <w:rPr>
                <w:rFonts w:cs="Arial"/>
                <w:b w:val="0"/>
              </w:rPr>
            </w:pPr>
          </w:p>
        </w:tc>
      </w:tr>
      <w:tr w:rsidR="00DC0116" w:rsidRPr="003424B5" w14:paraId="3D0E52FA" w14:textId="77777777" w:rsidTr="008934B0">
        <w:trPr>
          <w:trHeight w:val="284"/>
        </w:trPr>
        <w:tc>
          <w:tcPr>
            <w:tcW w:w="1015" w:type="pct"/>
            <w:gridSpan w:val="3"/>
            <w:tcBorders>
              <w:bottom w:val="single" w:sz="4" w:space="0" w:color="000000" w:themeColor="text1"/>
            </w:tcBorders>
            <w:shd w:val="clear" w:color="auto" w:fill="D9D9D9" w:themeFill="background1" w:themeFillShade="D9"/>
          </w:tcPr>
          <w:p w14:paraId="2BDCA7EB" w14:textId="37167E02" w:rsidR="00DC0116" w:rsidRPr="003424B5" w:rsidRDefault="00DC0116" w:rsidP="00DC0116">
            <w:pPr>
              <w:pStyle w:val="Tableheadingright"/>
              <w:spacing w:line="240" w:lineRule="atLeast"/>
              <w:jc w:val="left"/>
              <w:rPr>
                <w:rFonts w:cs="Arial"/>
                <w:b w:val="0"/>
              </w:rPr>
            </w:pPr>
            <w:r w:rsidRPr="003424B5">
              <w:rPr>
                <w:rFonts w:cs="Arial"/>
                <w:b w:val="0"/>
              </w:rPr>
              <w:t>WA</w:t>
            </w:r>
          </w:p>
        </w:tc>
        <w:tc>
          <w:tcPr>
            <w:tcW w:w="1015" w:type="pct"/>
            <w:gridSpan w:val="2"/>
            <w:tcBorders>
              <w:right w:val="single" w:sz="4" w:space="0" w:color="auto"/>
            </w:tcBorders>
            <w:shd w:val="clear" w:color="auto" w:fill="F2F2F2" w:themeFill="background1" w:themeFillShade="F2"/>
          </w:tcPr>
          <w:p w14:paraId="4B22BA1D" w14:textId="77777777" w:rsidR="00DC0116" w:rsidRPr="003424B5" w:rsidRDefault="00DC0116" w:rsidP="00DC0116">
            <w:pPr>
              <w:pStyle w:val="Tableheadingright"/>
              <w:spacing w:line="240" w:lineRule="atLeast"/>
              <w:jc w:val="left"/>
              <w:rPr>
                <w:rFonts w:cs="Arial"/>
                <w:b w:val="0"/>
              </w:rPr>
            </w:pPr>
            <w:r w:rsidRPr="003424B5">
              <w:rPr>
                <w:rFonts w:cs="Arial"/>
                <w:b w:val="0"/>
              </w:rPr>
              <w:t>Priority list</w:t>
            </w:r>
          </w:p>
        </w:tc>
        <w:tc>
          <w:tcPr>
            <w:tcW w:w="653" w:type="pct"/>
            <w:gridSpan w:val="2"/>
            <w:tcBorders>
              <w:top w:val="nil"/>
              <w:left w:val="single" w:sz="4" w:space="0" w:color="auto"/>
              <w:bottom w:val="single" w:sz="4" w:space="0" w:color="auto"/>
              <w:right w:val="nil"/>
            </w:tcBorders>
          </w:tcPr>
          <w:p w14:paraId="0E4AB8EA" w14:textId="77777777" w:rsidR="00DC0116" w:rsidRPr="003424B5" w:rsidRDefault="00DC0116" w:rsidP="00DC0116">
            <w:pPr>
              <w:pStyle w:val="Tableheadingright"/>
              <w:spacing w:line="240" w:lineRule="atLeast"/>
              <w:jc w:val="left"/>
              <w:rPr>
                <w:rFonts w:cs="Arial"/>
                <w:b w:val="0"/>
              </w:rPr>
            </w:pPr>
          </w:p>
        </w:tc>
        <w:tc>
          <w:tcPr>
            <w:tcW w:w="2317" w:type="pct"/>
            <w:gridSpan w:val="6"/>
            <w:tcBorders>
              <w:top w:val="nil"/>
              <w:left w:val="single" w:sz="4" w:space="0" w:color="auto"/>
              <w:bottom w:val="single" w:sz="4" w:space="0" w:color="auto"/>
              <w:right w:val="single" w:sz="4" w:space="0" w:color="auto"/>
            </w:tcBorders>
            <w:vAlign w:val="center"/>
          </w:tcPr>
          <w:p w14:paraId="63A49C55" w14:textId="00369AF5" w:rsidR="00DC0116" w:rsidRPr="003424B5" w:rsidRDefault="00DC0116" w:rsidP="00DC0116">
            <w:pPr>
              <w:pStyle w:val="Tableheadingright"/>
              <w:spacing w:line="240" w:lineRule="atLeast"/>
              <w:jc w:val="center"/>
              <w:rPr>
                <w:rFonts w:cs="Arial"/>
                <w:b w:val="0"/>
              </w:rPr>
            </w:pPr>
            <w:r w:rsidRPr="003424B5">
              <w:rPr>
                <w:rFonts w:cs="Arial"/>
                <w:b w:val="0"/>
              </w:rPr>
              <w:t xml:space="preserve">1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Pr="003424B5">
              <w:rPr>
                <w:rFonts w:cs="Arial"/>
                <w:b w:val="0"/>
                <w:bCs/>
              </w:rPr>
            </w:r>
            <w:r w:rsidRPr="003424B5">
              <w:rPr>
                <w:rFonts w:cs="Arial"/>
                <w:b w:val="0"/>
                <w:bCs/>
              </w:rPr>
              <w:fldChar w:fldCharType="separate"/>
            </w:r>
            <w:r w:rsidRPr="003424B5">
              <w:rPr>
                <w:rFonts w:cs="Arial"/>
                <w:b w:val="0"/>
                <w:bCs/>
              </w:rPr>
              <w:fldChar w:fldCharType="end"/>
            </w:r>
            <w:r w:rsidRPr="003424B5">
              <w:rPr>
                <w:rFonts w:cs="Arial"/>
                <w:b w:val="0"/>
                <w:bCs/>
              </w:rPr>
              <w:t xml:space="preserve">          </w:t>
            </w:r>
            <w:r w:rsidRPr="003424B5">
              <w:rPr>
                <w:rFonts w:cs="Arial"/>
                <w:b w:val="0"/>
              </w:rPr>
              <w:t xml:space="preserve">2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Pr="003424B5">
              <w:rPr>
                <w:rFonts w:cs="Arial"/>
                <w:b w:val="0"/>
                <w:bCs/>
              </w:rPr>
            </w:r>
            <w:r w:rsidRPr="003424B5">
              <w:rPr>
                <w:rFonts w:cs="Arial"/>
                <w:b w:val="0"/>
                <w:bCs/>
              </w:rPr>
              <w:fldChar w:fldCharType="separate"/>
            </w:r>
            <w:r w:rsidRPr="003424B5">
              <w:rPr>
                <w:rFonts w:cs="Arial"/>
                <w:b w:val="0"/>
                <w:bCs/>
              </w:rPr>
              <w:fldChar w:fldCharType="end"/>
            </w:r>
            <w:r w:rsidRPr="003424B5">
              <w:rPr>
                <w:rFonts w:cs="Arial"/>
                <w:b w:val="0"/>
                <w:bCs/>
              </w:rPr>
              <w:t xml:space="preserve">          </w:t>
            </w:r>
            <w:r w:rsidRPr="003424B5">
              <w:rPr>
                <w:rFonts w:cs="Arial"/>
                <w:b w:val="0"/>
              </w:rPr>
              <w:t xml:space="preserve">3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Pr="003424B5">
              <w:rPr>
                <w:rFonts w:cs="Arial"/>
                <w:b w:val="0"/>
                <w:bCs/>
              </w:rPr>
            </w:r>
            <w:r w:rsidRPr="003424B5">
              <w:rPr>
                <w:rFonts w:cs="Arial"/>
                <w:b w:val="0"/>
                <w:bCs/>
              </w:rPr>
              <w:fldChar w:fldCharType="separate"/>
            </w:r>
            <w:r w:rsidRPr="003424B5">
              <w:rPr>
                <w:rFonts w:cs="Arial"/>
                <w:b w:val="0"/>
                <w:bCs/>
              </w:rPr>
              <w:fldChar w:fldCharType="end"/>
            </w:r>
            <w:r w:rsidRPr="003424B5">
              <w:rPr>
                <w:rFonts w:cs="Arial"/>
                <w:b w:val="0"/>
                <w:bCs/>
              </w:rPr>
              <w:t xml:space="preserve">          </w:t>
            </w:r>
            <w:r w:rsidRPr="003424B5">
              <w:rPr>
                <w:rFonts w:cs="Arial"/>
                <w:b w:val="0"/>
              </w:rPr>
              <w:t xml:space="preserve">4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Pr="003424B5">
              <w:rPr>
                <w:rFonts w:cs="Arial"/>
                <w:b w:val="0"/>
                <w:bCs/>
              </w:rPr>
            </w:r>
            <w:r w:rsidRPr="003424B5">
              <w:rPr>
                <w:rFonts w:cs="Arial"/>
                <w:b w:val="0"/>
                <w:bCs/>
              </w:rPr>
              <w:fldChar w:fldCharType="separate"/>
            </w:r>
            <w:r w:rsidRPr="003424B5">
              <w:rPr>
                <w:rFonts w:cs="Arial"/>
                <w:b w:val="0"/>
                <w:bCs/>
              </w:rPr>
              <w:fldChar w:fldCharType="end"/>
            </w:r>
            <w:r>
              <w:rPr>
                <w:rFonts w:cs="Arial"/>
                <w:b w:val="0"/>
                <w:bCs/>
              </w:rPr>
              <w:t>a/b/c/d</w:t>
            </w:r>
          </w:p>
        </w:tc>
      </w:tr>
      <w:tr w:rsidR="00DC0116" w:rsidRPr="003424B5" w14:paraId="569BEDBB" w14:textId="77777777" w:rsidTr="008934B0">
        <w:trPr>
          <w:trHeight w:val="940"/>
        </w:trPr>
        <w:tc>
          <w:tcPr>
            <w:tcW w:w="2030" w:type="pct"/>
            <w:gridSpan w:val="5"/>
            <w:tcBorders>
              <w:right w:val="single" w:sz="4" w:space="0" w:color="auto"/>
            </w:tcBorders>
            <w:shd w:val="clear" w:color="auto" w:fill="D9D9D9" w:themeFill="background1" w:themeFillShade="D9"/>
          </w:tcPr>
          <w:p w14:paraId="122B33D4" w14:textId="4BB80672" w:rsidR="00DC0116" w:rsidRDefault="00DC0116" w:rsidP="00DC0116">
            <w:pPr>
              <w:pStyle w:val="Tableheadingright"/>
              <w:spacing w:line="240" w:lineRule="atLeast"/>
              <w:jc w:val="left"/>
              <w:rPr>
                <w:rFonts w:cs="Arial"/>
                <w:b w:val="0"/>
              </w:rPr>
            </w:pPr>
            <w:r w:rsidRPr="003424B5">
              <w:rPr>
                <w:rFonts w:cs="Arial"/>
                <w:b w:val="0"/>
              </w:rPr>
              <w:t xml:space="preserve">Other </w:t>
            </w:r>
            <w:r>
              <w:rPr>
                <w:rFonts w:cs="Arial"/>
                <w:b w:val="0"/>
              </w:rPr>
              <w:t>s</w:t>
            </w:r>
            <w:r w:rsidRPr="003424B5">
              <w:rPr>
                <w:rFonts w:cs="Arial"/>
                <w:b w:val="0"/>
              </w:rPr>
              <w:t xml:space="preserve">tate or </w:t>
            </w:r>
            <w:r>
              <w:rPr>
                <w:rFonts w:cs="Arial"/>
                <w:b w:val="0"/>
              </w:rPr>
              <w:t>t</w:t>
            </w:r>
            <w:r w:rsidRPr="003424B5">
              <w:rPr>
                <w:rFonts w:cs="Arial"/>
                <w:b w:val="0"/>
              </w:rPr>
              <w:t xml:space="preserve">erritory or </w:t>
            </w:r>
            <w:r>
              <w:rPr>
                <w:rFonts w:cs="Arial"/>
                <w:b w:val="0"/>
              </w:rPr>
              <w:t xml:space="preserve">National </w:t>
            </w:r>
            <w:r w:rsidRPr="003424B5">
              <w:rPr>
                <w:rFonts w:cs="Arial"/>
                <w:b w:val="0"/>
              </w:rPr>
              <w:t>or listing recommendation</w:t>
            </w:r>
            <w:r>
              <w:rPr>
                <w:rFonts w:cs="Arial"/>
                <w:b w:val="0"/>
              </w:rPr>
              <w:t xml:space="preserve"> published</w:t>
            </w:r>
          </w:p>
          <w:p w14:paraId="2640899E" w14:textId="62D936F0" w:rsidR="00DC0116" w:rsidRPr="003424B5" w:rsidRDefault="00DC0116" w:rsidP="00DC0116">
            <w:pPr>
              <w:pStyle w:val="Tableheadingright"/>
              <w:spacing w:line="240" w:lineRule="atLeast"/>
              <w:jc w:val="left"/>
              <w:rPr>
                <w:rFonts w:cs="Arial"/>
                <w:b w:val="0"/>
              </w:rPr>
            </w:pPr>
            <w:r>
              <w:rPr>
                <w:rFonts w:cs="Arial"/>
                <w:b w:val="0"/>
                <w:i/>
              </w:rPr>
              <w:t xml:space="preserve"> </w:t>
            </w:r>
          </w:p>
        </w:tc>
        <w:tc>
          <w:tcPr>
            <w:tcW w:w="653" w:type="pct"/>
            <w:gridSpan w:val="2"/>
            <w:tcBorders>
              <w:top w:val="single" w:sz="4" w:space="0" w:color="auto"/>
              <w:left w:val="single" w:sz="4" w:space="0" w:color="auto"/>
              <w:right w:val="single" w:sz="4" w:space="0" w:color="auto"/>
            </w:tcBorders>
          </w:tcPr>
          <w:p w14:paraId="14EC4532" w14:textId="77777777" w:rsidR="00DC0116" w:rsidRPr="003424B5" w:rsidRDefault="00DC0116" w:rsidP="00DC0116">
            <w:pPr>
              <w:pStyle w:val="Tableheadingright"/>
              <w:spacing w:line="240" w:lineRule="atLeast"/>
              <w:jc w:val="left"/>
              <w:rPr>
                <w:rFonts w:cs="Arial"/>
                <w:b w:val="0"/>
              </w:rPr>
            </w:pPr>
          </w:p>
        </w:tc>
        <w:tc>
          <w:tcPr>
            <w:tcW w:w="2317" w:type="pct"/>
            <w:gridSpan w:val="6"/>
            <w:tcBorders>
              <w:top w:val="single" w:sz="4" w:space="0" w:color="auto"/>
              <w:left w:val="single" w:sz="4" w:space="0" w:color="auto"/>
              <w:right w:val="single" w:sz="4" w:space="0" w:color="auto"/>
            </w:tcBorders>
          </w:tcPr>
          <w:p w14:paraId="4C4D900C" w14:textId="77777777" w:rsidR="00DC0116" w:rsidRPr="003424B5" w:rsidRDefault="00DC0116" w:rsidP="00DC0116">
            <w:pPr>
              <w:pStyle w:val="Tableheadingright"/>
              <w:spacing w:line="240" w:lineRule="atLeast"/>
              <w:jc w:val="left"/>
              <w:rPr>
                <w:rFonts w:cs="Arial"/>
                <w:b w:val="0"/>
              </w:rPr>
            </w:pPr>
          </w:p>
        </w:tc>
      </w:tr>
      <w:tr w:rsidR="00DC0116" w:rsidRPr="003424B5" w14:paraId="4A2A0A7D" w14:textId="77777777" w:rsidTr="00DB21D8">
        <w:trPr>
          <w:trHeight w:val="284"/>
        </w:trPr>
        <w:tc>
          <w:tcPr>
            <w:tcW w:w="5000" w:type="pct"/>
            <w:gridSpan w:val="13"/>
            <w:shd w:val="clear" w:color="auto" w:fill="A6A6A6" w:themeFill="background1" w:themeFillShade="A6"/>
          </w:tcPr>
          <w:p w14:paraId="77246455" w14:textId="6C162147" w:rsidR="00DC0116" w:rsidRPr="003424B5" w:rsidRDefault="00DC0116" w:rsidP="00DC0116">
            <w:pPr>
              <w:pStyle w:val="Tableheadingright"/>
              <w:spacing w:line="240" w:lineRule="atLeast"/>
              <w:jc w:val="left"/>
              <w:rPr>
                <w:rFonts w:cs="Arial"/>
                <w:b w:val="0"/>
                <w:i/>
              </w:rPr>
            </w:pPr>
            <w:r w:rsidRPr="003424B5">
              <w:rPr>
                <w:rFonts w:cs="Arial"/>
              </w:rPr>
              <w:t xml:space="preserve">Nominated conservation status: category and criteria </w:t>
            </w:r>
          </w:p>
        </w:tc>
      </w:tr>
      <w:tr w:rsidR="00DC0116" w:rsidRPr="003424B5" w14:paraId="7F99090C" w14:textId="77777777" w:rsidTr="008934B0">
        <w:trPr>
          <w:trHeight w:val="617"/>
        </w:trPr>
        <w:tc>
          <w:tcPr>
            <w:tcW w:w="992" w:type="pct"/>
            <w:gridSpan w:val="2"/>
            <w:tcBorders>
              <w:top w:val="single" w:sz="4" w:space="0" w:color="auto"/>
              <w:left w:val="single" w:sz="4" w:space="0" w:color="auto"/>
              <w:bottom w:val="single" w:sz="4" w:space="0" w:color="auto"/>
              <w:right w:val="single" w:sz="4" w:space="0" w:color="auto"/>
            </w:tcBorders>
            <w:vAlign w:val="center"/>
          </w:tcPr>
          <w:p w14:paraId="061E7715" w14:textId="77777777" w:rsidR="00DC0116" w:rsidRPr="003424B5" w:rsidRDefault="00DC0116" w:rsidP="00DC0116">
            <w:pPr>
              <w:pStyle w:val="Tableheadingright"/>
              <w:spacing w:line="240" w:lineRule="atLeast"/>
              <w:jc w:val="left"/>
              <w:rPr>
                <w:rFonts w:cs="Arial"/>
                <w:bCs/>
              </w:rPr>
            </w:pPr>
            <w:r>
              <w:rPr>
                <w:rFonts w:cs="Arial"/>
                <w:bCs/>
              </w:rPr>
              <w:t>Priority</w:t>
            </w:r>
            <w:r w:rsidRPr="003424B5">
              <w:rPr>
                <w:rFonts w:cs="Arial"/>
                <w:bCs/>
              </w:rPr>
              <w:t xml:space="preserve">: </w:t>
            </w:r>
          </w:p>
        </w:tc>
        <w:tc>
          <w:tcPr>
            <w:tcW w:w="1038" w:type="pct"/>
            <w:gridSpan w:val="3"/>
            <w:tcBorders>
              <w:top w:val="single" w:sz="4" w:space="0" w:color="auto"/>
              <w:left w:val="single" w:sz="4" w:space="0" w:color="auto"/>
              <w:bottom w:val="single" w:sz="4" w:space="0" w:color="auto"/>
              <w:right w:val="single" w:sz="4" w:space="0" w:color="auto"/>
            </w:tcBorders>
            <w:vAlign w:val="center"/>
          </w:tcPr>
          <w:p w14:paraId="088442E5" w14:textId="24AC6EAC" w:rsidR="00DC0116" w:rsidRPr="003424B5" w:rsidRDefault="00DC0116" w:rsidP="00DC0116">
            <w:pPr>
              <w:pStyle w:val="Tableheadingright"/>
              <w:spacing w:line="240" w:lineRule="atLeast"/>
              <w:jc w:val="left"/>
              <w:rPr>
                <w:rFonts w:cs="Arial"/>
                <w:b w:val="0"/>
              </w:rPr>
            </w:pPr>
            <w:r>
              <w:rPr>
                <w:rFonts w:cs="Arial"/>
                <w:b w:val="0"/>
              </w:rPr>
              <w:t>1</w:t>
            </w:r>
            <w:r w:rsidRPr="003424B5">
              <w:rPr>
                <w:rFonts w:cs="Arial"/>
                <w:b w:val="0"/>
              </w:rPr>
              <w:t xml:space="preserve">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Pr="003424B5">
              <w:rPr>
                <w:rFonts w:cs="Arial"/>
                <w:b w:val="0"/>
                <w:bCs/>
              </w:rPr>
            </w:r>
            <w:r w:rsidRPr="003424B5">
              <w:rPr>
                <w:rFonts w:cs="Arial"/>
                <w:b w:val="0"/>
                <w:bCs/>
              </w:rPr>
              <w:fldChar w:fldCharType="separate"/>
            </w:r>
            <w:r w:rsidRPr="003424B5">
              <w:rPr>
                <w:rFonts w:cs="Arial"/>
                <w:b w:val="0"/>
                <w:bCs/>
              </w:rPr>
              <w:fldChar w:fldCharType="end"/>
            </w:r>
          </w:p>
        </w:tc>
        <w:tc>
          <w:tcPr>
            <w:tcW w:w="959" w:type="pct"/>
            <w:gridSpan w:val="3"/>
            <w:tcBorders>
              <w:top w:val="single" w:sz="4" w:space="0" w:color="auto"/>
              <w:left w:val="single" w:sz="4" w:space="0" w:color="auto"/>
              <w:bottom w:val="single" w:sz="4" w:space="0" w:color="auto"/>
              <w:right w:val="single" w:sz="4" w:space="0" w:color="auto"/>
            </w:tcBorders>
            <w:vAlign w:val="center"/>
          </w:tcPr>
          <w:p w14:paraId="56903C9C" w14:textId="3B7166DF" w:rsidR="00DC0116" w:rsidRPr="003424B5" w:rsidRDefault="00DC0116" w:rsidP="00DC0116">
            <w:pPr>
              <w:pStyle w:val="Tableheadingright"/>
              <w:spacing w:line="240" w:lineRule="atLeast"/>
              <w:jc w:val="left"/>
              <w:rPr>
                <w:rFonts w:cs="Arial"/>
                <w:b w:val="0"/>
              </w:rPr>
            </w:pPr>
            <w:r>
              <w:rPr>
                <w:rFonts w:cs="Arial"/>
                <w:b w:val="0"/>
              </w:rPr>
              <w:t>2</w:t>
            </w:r>
            <w:r w:rsidRPr="003424B5">
              <w:rPr>
                <w:rFonts w:cs="Arial"/>
                <w:b w:val="0"/>
              </w:rPr>
              <w:t xml:space="preserve">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Pr="003424B5">
              <w:rPr>
                <w:rFonts w:cs="Arial"/>
                <w:b w:val="0"/>
                <w:bCs/>
              </w:rPr>
            </w:r>
            <w:r w:rsidRPr="003424B5">
              <w:rPr>
                <w:rFonts w:cs="Arial"/>
                <w:b w:val="0"/>
                <w:bCs/>
              </w:rPr>
              <w:fldChar w:fldCharType="separate"/>
            </w:r>
            <w:r w:rsidRPr="003424B5">
              <w:rPr>
                <w:rFonts w:cs="Arial"/>
                <w:b w:val="0"/>
                <w:bCs/>
              </w:rPr>
              <w:fldChar w:fldCharType="end"/>
            </w:r>
          </w:p>
        </w:tc>
        <w:tc>
          <w:tcPr>
            <w:tcW w:w="997" w:type="pct"/>
            <w:gridSpan w:val="3"/>
            <w:tcBorders>
              <w:top w:val="single" w:sz="4" w:space="0" w:color="auto"/>
              <w:left w:val="single" w:sz="4" w:space="0" w:color="auto"/>
              <w:bottom w:val="single" w:sz="4" w:space="0" w:color="auto"/>
              <w:right w:val="single" w:sz="4" w:space="0" w:color="auto"/>
            </w:tcBorders>
            <w:vAlign w:val="center"/>
          </w:tcPr>
          <w:p w14:paraId="3ECF593D" w14:textId="32392D6B" w:rsidR="00DC0116" w:rsidRPr="003424B5" w:rsidRDefault="00DC0116" w:rsidP="00DC0116">
            <w:pPr>
              <w:pStyle w:val="Tableheadingright"/>
              <w:spacing w:line="240" w:lineRule="atLeast"/>
              <w:jc w:val="left"/>
              <w:rPr>
                <w:rFonts w:cs="Arial"/>
                <w:b w:val="0"/>
              </w:rPr>
            </w:pPr>
            <w:r>
              <w:rPr>
                <w:rFonts w:cs="Arial"/>
                <w:b w:val="0"/>
              </w:rPr>
              <w:t>3</w:t>
            </w:r>
            <w:r w:rsidRPr="003424B5">
              <w:rPr>
                <w:rFonts w:cs="Arial"/>
                <w:b w:val="0"/>
              </w:rPr>
              <w:t xml:space="preserve">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Pr="003424B5">
              <w:rPr>
                <w:rFonts w:cs="Arial"/>
                <w:b w:val="0"/>
                <w:bCs/>
              </w:rPr>
            </w:r>
            <w:r w:rsidRPr="003424B5">
              <w:rPr>
                <w:rFonts w:cs="Arial"/>
                <w:b w:val="0"/>
                <w:bCs/>
              </w:rPr>
              <w:fldChar w:fldCharType="separate"/>
            </w:r>
            <w:r w:rsidRPr="003424B5">
              <w:rPr>
                <w:rFonts w:cs="Arial"/>
                <w:b w:val="0"/>
                <w:bCs/>
              </w:rPr>
              <w:fldChar w:fldCharType="end"/>
            </w:r>
          </w:p>
        </w:tc>
        <w:tc>
          <w:tcPr>
            <w:tcW w:w="1014" w:type="pct"/>
            <w:gridSpan w:val="2"/>
            <w:tcBorders>
              <w:top w:val="single" w:sz="4" w:space="0" w:color="auto"/>
              <w:left w:val="single" w:sz="4" w:space="0" w:color="auto"/>
              <w:bottom w:val="single" w:sz="4" w:space="0" w:color="auto"/>
              <w:right w:val="single" w:sz="4" w:space="0" w:color="auto"/>
            </w:tcBorders>
            <w:vAlign w:val="center"/>
          </w:tcPr>
          <w:p w14:paraId="7AADFB92" w14:textId="00ADA578" w:rsidR="00DC0116" w:rsidRPr="003424B5" w:rsidRDefault="00DC0116" w:rsidP="00DC0116">
            <w:pPr>
              <w:pStyle w:val="Tableheadingright"/>
              <w:spacing w:line="240" w:lineRule="atLeast"/>
              <w:jc w:val="left"/>
              <w:rPr>
                <w:rFonts w:cs="Arial"/>
                <w:b w:val="0"/>
              </w:rPr>
            </w:pPr>
            <w:r>
              <w:rPr>
                <w:rFonts w:cs="Arial"/>
                <w:b w:val="0"/>
              </w:rPr>
              <w:t>4</w:t>
            </w:r>
            <w:r w:rsidRPr="003424B5">
              <w:rPr>
                <w:rFonts w:cs="Arial"/>
                <w:b w:val="0"/>
              </w:rPr>
              <w:t xml:space="preserve">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Pr="003424B5">
              <w:rPr>
                <w:rFonts w:cs="Arial"/>
                <w:b w:val="0"/>
                <w:bCs/>
              </w:rPr>
            </w:r>
            <w:r w:rsidRPr="003424B5">
              <w:rPr>
                <w:rFonts w:cs="Arial"/>
                <w:b w:val="0"/>
                <w:bCs/>
              </w:rPr>
              <w:fldChar w:fldCharType="separate"/>
            </w:r>
            <w:r w:rsidRPr="003424B5">
              <w:rPr>
                <w:rFonts w:cs="Arial"/>
                <w:b w:val="0"/>
                <w:bCs/>
              </w:rPr>
              <w:fldChar w:fldCharType="end"/>
            </w:r>
            <w:r>
              <w:rPr>
                <w:rFonts w:cs="Arial"/>
                <w:b w:val="0"/>
                <w:bCs/>
              </w:rPr>
              <w:t>a/b/c/d</w:t>
            </w:r>
          </w:p>
        </w:tc>
      </w:tr>
      <w:tr w:rsidR="00DC0116" w:rsidRPr="003424B5" w14:paraId="4C5F070C" w14:textId="77777777" w:rsidTr="005C02D7">
        <w:trPr>
          <w:trHeight w:val="617"/>
        </w:trPr>
        <w:tc>
          <w:tcPr>
            <w:tcW w:w="787" w:type="pct"/>
            <w:tcBorders>
              <w:top w:val="single" w:sz="4" w:space="0" w:color="auto"/>
              <w:left w:val="single" w:sz="4" w:space="0" w:color="auto"/>
              <w:bottom w:val="single" w:sz="4" w:space="0" w:color="auto"/>
              <w:right w:val="nil"/>
            </w:tcBorders>
            <w:vAlign w:val="center"/>
          </w:tcPr>
          <w:p w14:paraId="19EDF703" w14:textId="7425D7B5" w:rsidR="00DC0116" w:rsidRPr="003424B5" w:rsidRDefault="00DC0116" w:rsidP="00DC0116">
            <w:pPr>
              <w:pStyle w:val="Tableheadingright"/>
              <w:spacing w:line="240" w:lineRule="atLeast"/>
              <w:jc w:val="left"/>
              <w:rPr>
                <w:rFonts w:cs="Arial"/>
                <w:bCs/>
              </w:rPr>
            </w:pPr>
            <w:r w:rsidRPr="003424B5">
              <w:rPr>
                <w:rFonts w:cs="Arial"/>
                <w:bCs/>
              </w:rPr>
              <w:t>Delist:</w:t>
            </w:r>
            <w:r w:rsidRPr="003424B5">
              <w:rPr>
                <w:rFonts w:cs="Arial"/>
                <w:b w:val="0"/>
              </w:rPr>
              <w:t xml:space="preserve"> </w:t>
            </w:r>
          </w:p>
        </w:tc>
        <w:tc>
          <w:tcPr>
            <w:tcW w:w="877" w:type="pct"/>
            <w:gridSpan w:val="3"/>
            <w:tcBorders>
              <w:top w:val="single" w:sz="4" w:space="0" w:color="auto"/>
              <w:left w:val="nil"/>
              <w:bottom w:val="single" w:sz="4" w:space="0" w:color="auto"/>
              <w:right w:val="nil"/>
            </w:tcBorders>
            <w:vAlign w:val="center"/>
          </w:tcPr>
          <w:p w14:paraId="0E9E22B9" w14:textId="77777777" w:rsidR="00DC0116" w:rsidRPr="003424B5" w:rsidRDefault="00DC0116" w:rsidP="00DC0116">
            <w:pPr>
              <w:pStyle w:val="Tableheadingright"/>
              <w:spacing w:line="240" w:lineRule="atLeast"/>
              <w:jc w:val="left"/>
              <w:rPr>
                <w:rFonts w:cs="Arial"/>
                <w:b w:val="0"/>
              </w:rPr>
            </w:pP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Pr="003424B5">
              <w:rPr>
                <w:rFonts w:cs="Arial"/>
                <w:b w:val="0"/>
                <w:bCs/>
              </w:rPr>
            </w:r>
            <w:r w:rsidRPr="003424B5">
              <w:rPr>
                <w:rFonts w:cs="Arial"/>
                <w:b w:val="0"/>
                <w:bCs/>
              </w:rPr>
              <w:fldChar w:fldCharType="separate"/>
            </w:r>
            <w:r w:rsidRPr="003424B5">
              <w:rPr>
                <w:rFonts w:cs="Arial"/>
                <w:b w:val="0"/>
                <w:bCs/>
              </w:rPr>
              <w:fldChar w:fldCharType="end"/>
            </w:r>
          </w:p>
        </w:tc>
        <w:tc>
          <w:tcPr>
            <w:tcW w:w="3336" w:type="pct"/>
            <w:gridSpan w:val="9"/>
            <w:tcBorders>
              <w:top w:val="single" w:sz="4" w:space="0" w:color="auto"/>
              <w:left w:val="nil"/>
              <w:bottom w:val="single" w:sz="4" w:space="0" w:color="auto"/>
              <w:right w:val="single" w:sz="4" w:space="0" w:color="auto"/>
            </w:tcBorders>
            <w:vAlign w:val="center"/>
          </w:tcPr>
          <w:p w14:paraId="084B5095" w14:textId="39B34F9E" w:rsidR="00DC0116" w:rsidRPr="003424B5" w:rsidRDefault="00DC0116" w:rsidP="00DC0116">
            <w:pPr>
              <w:pStyle w:val="Tableheadingright"/>
              <w:spacing w:line="240" w:lineRule="atLeast"/>
              <w:jc w:val="left"/>
              <w:rPr>
                <w:rFonts w:cs="Arial"/>
                <w:b w:val="0"/>
                <w:i/>
                <w:iCs/>
              </w:rPr>
            </w:pPr>
            <w:r w:rsidRPr="003424B5">
              <w:rPr>
                <w:rFonts w:cs="Arial"/>
                <w:b w:val="0"/>
                <w:i/>
                <w:iCs/>
              </w:rPr>
              <w:t xml:space="preserve">(delisted species will </w:t>
            </w:r>
            <w:r>
              <w:rPr>
                <w:rFonts w:cs="Arial"/>
                <w:b w:val="0"/>
                <w:i/>
                <w:iCs/>
              </w:rPr>
              <w:t>remain in database with status updated to “</w:t>
            </w:r>
            <w:r w:rsidRPr="001F02CA">
              <w:rPr>
                <w:rFonts w:cs="Arial"/>
                <w:b w:val="0"/>
                <w:i/>
                <w:iCs/>
              </w:rPr>
              <w:t>delisted</w:t>
            </w:r>
            <w:r>
              <w:rPr>
                <w:rFonts w:cs="Arial"/>
                <w:b w:val="0"/>
                <w:i/>
                <w:iCs/>
              </w:rPr>
              <w:t>”</w:t>
            </w:r>
            <w:r w:rsidRPr="003424B5">
              <w:rPr>
                <w:rFonts w:cs="Arial"/>
                <w:b w:val="0"/>
                <w:i/>
                <w:iCs/>
              </w:rPr>
              <w:t>, except if delisting was for taxonomic reasons)</w:t>
            </w:r>
          </w:p>
        </w:tc>
      </w:tr>
      <w:tr w:rsidR="00DC0116" w:rsidRPr="003424B5" w14:paraId="0B61BA99" w14:textId="77777777" w:rsidTr="00DB21D8">
        <w:trPr>
          <w:trHeight w:val="284"/>
        </w:trPr>
        <w:tc>
          <w:tcPr>
            <w:tcW w:w="5000" w:type="pct"/>
            <w:gridSpan w:val="13"/>
            <w:shd w:val="clear" w:color="auto" w:fill="A6A6A6" w:themeFill="background1" w:themeFillShade="A6"/>
          </w:tcPr>
          <w:p w14:paraId="4EBB881E" w14:textId="0E2A802F" w:rsidR="00DC0116" w:rsidRPr="003424B5" w:rsidRDefault="00DC0116" w:rsidP="00DC0116">
            <w:pPr>
              <w:pStyle w:val="Tableheadingright"/>
              <w:spacing w:line="240" w:lineRule="atLeast"/>
              <w:jc w:val="left"/>
              <w:rPr>
                <w:rFonts w:cs="Arial"/>
              </w:rPr>
            </w:pPr>
            <w:r w:rsidRPr="003424B5">
              <w:rPr>
                <w:rFonts w:cs="Arial"/>
              </w:rPr>
              <w:t xml:space="preserve">Eligibility against the </w:t>
            </w:r>
            <w:r w:rsidR="0010544B">
              <w:rPr>
                <w:rFonts w:cs="Arial"/>
              </w:rPr>
              <w:t xml:space="preserve">Priority listing </w:t>
            </w:r>
            <w:r w:rsidRPr="003424B5">
              <w:rPr>
                <w:rFonts w:cs="Arial"/>
              </w:rPr>
              <w:t>criteria</w:t>
            </w:r>
          </w:p>
        </w:tc>
      </w:tr>
      <w:tr w:rsidR="00DC0116" w:rsidRPr="003424B5" w14:paraId="1C557F3D" w14:textId="77777777" w:rsidTr="00DB21D8">
        <w:trPr>
          <w:trHeight w:val="284"/>
        </w:trPr>
        <w:tc>
          <w:tcPr>
            <w:tcW w:w="5000" w:type="pct"/>
            <w:gridSpan w:val="13"/>
            <w:shd w:val="clear" w:color="auto" w:fill="F2F2F2" w:themeFill="background1" w:themeFillShade="F2"/>
          </w:tcPr>
          <w:p w14:paraId="3F402EF0" w14:textId="210CD0C9" w:rsidR="00DC0116" w:rsidRPr="003424B5" w:rsidRDefault="00DC0116" w:rsidP="00DC0116">
            <w:pPr>
              <w:pStyle w:val="Tableheadingright"/>
              <w:spacing w:line="240" w:lineRule="atLeast"/>
              <w:jc w:val="left"/>
              <w:rPr>
                <w:rFonts w:cs="Arial"/>
                <w:b w:val="0"/>
                <w:i/>
              </w:rPr>
            </w:pPr>
            <w:r w:rsidRPr="003424B5">
              <w:rPr>
                <w:rFonts w:cs="Arial"/>
                <w:b w:val="0"/>
                <w:i/>
              </w:rPr>
              <w:t xml:space="preserve">Provide justification for the nominated conservation status; is the species eligible or ineligible for listing against the </w:t>
            </w:r>
            <w:r w:rsidR="0010544B">
              <w:rPr>
                <w:rFonts w:cs="Arial"/>
                <w:b w:val="0"/>
                <w:i/>
              </w:rPr>
              <w:t xml:space="preserve">Priority listing </w:t>
            </w:r>
            <w:r w:rsidRPr="003424B5">
              <w:rPr>
                <w:rFonts w:cs="Arial"/>
                <w:b w:val="0"/>
                <w:i/>
              </w:rPr>
              <w:t xml:space="preserve">criteria. For </w:t>
            </w:r>
            <w:r w:rsidRPr="003424B5">
              <w:rPr>
                <w:rFonts w:cs="Arial"/>
                <w:i/>
                <w:u w:val="single"/>
              </w:rPr>
              <w:t>delisting</w:t>
            </w:r>
            <w:r w:rsidRPr="003424B5">
              <w:rPr>
                <w:rFonts w:cs="Arial"/>
                <w:b w:val="0"/>
                <w:i/>
              </w:rPr>
              <w:t xml:space="preserve">, provide details for why the species no longer meets the requirements of the current conservation status. </w:t>
            </w:r>
          </w:p>
        </w:tc>
      </w:tr>
      <w:tr w:rsidR="00DC0116" w:rsidRPr="003424B5" w14:paraId="0BE9EC4B" w14:textId="77777777" w:rsidTr="008934B0">
        <w:trPr>
          <w:trHeight w:val="445"/>
        </w:trPr>
        <w:tc>
          <w:tcPr>
            <w:tcW w:w="2030" w:type="pct"/>
            <w:gridSpan w:val="5"/>
            <w:shd w:val="clear" w:color="auto" w:fill="D9D9D9" w:themeFill="background1" w:themeFillShade="D9"/>
          </w:tcPr>
          <w:p w14:paraId="4E49B7BE" w14:textId="432888B6" w:rsidR="00DC0116" w:rsidRPr="003424B5" w:rsidRDefault="00DC0116" w:rsidP="00DC0116">
            <w:pPr>
              <w:pStyle w:val="Tableheadingright"/>
              <w:spacing w:line="240" w:lineRule="atLeast"/>
              <w:jc w:val="both"/>
              <w:rPr>
                <w:rFonts w:cs="Arial"/>
                <w:b w:val="0"/>
              </w:rPr>
            </w:pPr>
            <w:r>
              <w:rPr>
                <w:rFonts w:cs="Arial"/>
                <w:b w:val="0"/>
              </w:rPr>
              <w:t>Number of geographic locations</w:t>
            </w:r>
          </w:p>
          <w:p w14:paraId="7D1AC1A5" w14:textId="22B35114" w:rsidR="00DC0116" w:rsidRPr="003424B5" w:rsidRDefault="00DC0116" w:rsidP="00DC0116">
            <w:pPr>
              <w:pStyle w:val="Tableheadingright"/>
              <w:spacing w:line="240" w:lineRule="atLeast"/>
              <w:ind w:left="40"/>
              <w:jc w:val="left"/>
              <w:rPr>
                <w:rFonts w:cs="Arial"/>
                <w:b w:val="0"/>
                <w:i/>
              </w:rPr>
            </w:pPr>
            <w:r w:rsidRPr="003424B5">
              <w:rPr>
                <w:rFonts w:cs="Arial"/>
                <w:b w:val="0"/>
                <w:i/>
              </w:rPr>
              <w:t>(</w:t>
            </w:r>
            <w:r>
              <w:rPr>
                <w:rFonts w:cs="Arial"/>
                <w:b w:val="0"/>
                <w:i/>
              </w:rPr>
              <w:t>P1</w:t>
            </w:r>
            <w:r w:rsidR="00406889">
              <w:rPr>
                <w:rFonts w:cs="Arial"/>
                <w:b w:val="0"/>
                <w:i/>
              </w:rPr>
              <w:t>,</w:t>
            </w:r>
            <w:r>
              <w:rPr>
                <w:rFonts w:cs="Arial"/>
                <w:b w:val="0"/>
                <w:i/>
              </w:rPr>
              <w:t xml:space="preserve"> P2 – 5 or fewer</w:t>
            </w:r>
            <w:r w:rsidRPr="003424B5">
              <w:rPr>
                <w:rFonts w:cs="Arial"/>
                <w:b w:val="0"/>
                <w:i/>
              </w:rPr>
              <w:t>)</w:t>
            </w:r>
          </w:p>
        </w:tc>
        <w:tc>
          <w:tcPr>
            <w:tcW w:w="2970" w:type="pct"/>
            <w:gridSpan w:val="8"/>
          </w:tcPr>
          <w:p w14:paraId="5432D8D6" w14:textId="77777777" w:rsidR="00DC0116" w:rsidRDefault="00DC0116" w:rsidP="00DC0116">
            <w:pPr>
              <w:pStyle w:val="Tableheadingright"/>
              <w:numPr>
                <w:ilvl w:val="0"/>
                <w:numId w:val="16"/>
              </w:numPr>
              <w:spacing w:line="240" w:lineRule="atLeast"/>
              <w:ind w:left="458"/>
              <w:jc w:val="left"/>
              <w:rPr>
                <w:rFonts w:cs="Arial"/>
                <w:b w:val="0"/>
              </w:rPr>
            </w:pPr>
          </w:p>
          <w:p w14:paraId="0683DE0A" w14:textId="76A28770" w:rsidR="00DC0116" w:rsidRPr="00046921" w:rsidRDefault="00DC0116" w:rsidP="00DC0116">
            <w:pPr>
              <w:jc w:val="right"/>
            </w:pPr>
          </w:p>
        </w:tc>
      </w:tr>
      <w:tr w:rsidR="00DC0116" w:rsidRPr="003424B5" w14:paraId="33956BFA" w14:textId="77777777" w:rsidTr="008934B0">
        <w:trPr>
          <w:trHeight w:val="443"/>
        </w:trPr>
        <w:tc>
          <w:tcPr>
            <w:tcW w:w="2030" w:type="pct"/>
            <w:gridSpan w:val="5"/>
            <w:shd w:val="clear" w:color="auto" w:fill="D9D9D9" w:themeFill="background1" w:themeFillShade="D9"/>
          </w:tcPr>
          <w:p w14:paraId="240793DF" w14:textId="62068CC5" w:rsidR="00DC0116" w:rsidRPr="003424B5" w:rsidRDefault="00DC0116" w:rsidP="00DC0116">
            <w:pPr>
              <w:pStyle w:val="Tableheadingright"/>
              <w:spacing w:line="240" w:lineRule="atLeast"/>
              <w:ind w:left="40"/>
              <w:jc w:val="left"/>
              <w:rPr>
                <w:rFonts w:cs="Arial"/>
                <w:b w:val="0"/>
              </w:rPr>
            </w:pPr>
            <w:r>
              <w:rPr>
                <w:rFonts w:cs="Arial"/>
                <w:b w:val="0"/>
              </w:rPr>
              <w:t>Tenure of subpopulations</w:t>
            </w:r>
          </w:p>
          <w:p w14:paraId="51C08D0E" w14:textId="4B20CC42" w:rsidR="00DC0116" w:rsidRPr="003424B5" w:rsidRDefault="00DC0116" w:rsidP="00DC0116">
            <w:pPr>
              <w:pStyle w:val="Tableheadingright"/>
              <w:spacing w:line="240" w:lineRule="atLeast"/>
              <w:ind w:left="40"/>
              <w:jc w:val="left"/>
              <w:rPr>
                <w:rFonts w:cs="Arial"/>
                <w:b w:val="0"/>
              </w:rPr>
            </w:pPr>
            <w:r w:rsidRPr="003424B5">
              <w:rPr>
                <w:rFonts w:cs="Arial"/>
                <w:b w:val="0"/>
                <w:i/>
              </w:rPr>
              <w:t>(</w:t>
            </w:r>
            <w:r>
              <w:rPr>
                <w:rFonts w:cs="Arial"/>
                <w:b w:val="0"/>
                <w:i/>
              </w:rPr>
              <w:t>P1</w:t>
            </w:r>
            <w:r w:rsidR="006873AF">
              <w:rPr>
                <w:rFonts w:cs="Arial"/>
                <w:b w:val="0"/>
                <w:i/>
              </w:rPr>
              <w:t xml:space="preserve"> –</w:t>
            </w:r>
            <w:r>
              <w:rPr>
                <w:rFonts w:cs="Arial"/>
                <w:b w:val="0"/>
                <w:i/>
              </w:rPr>
              <w:t xml:space="preserve"> lands not managed for conservation</w:t>
            </w:r>
            <w:r w:rsidR="006873AF">
              <w:rPr>
                <w:rFonts w:cs="Arial"/>
                <w:b w:val="0"/>
                <w:i/>
              </w:rPr>
              <w:t>;</w:t>
            </w:r>
            <w:r>
              <w:rPr>
                <w:rFonts w:cs="Arial"/>
                <w:b w:val="0"/>
                <w:i/>
              </w:rPr>
              <w:t xml:space="preserve"> P2 </w:t>
            </w:r>
            <w:r w:rsidR="006873AF">
              <w:rPr>
                <w:rFonts w:cs="Arial"/>
                <w:b w:val="0"/>
                <w:i/>
              </w:rPr>
              <w:t xml:space="preserve">– </w:t>
            </w:r>
            <w:r>
              <w:rPr>
                <w:rFonts w:cs="Arial"/>
                <w:b w:val="0"/>
                <w:i/>
              </w:rPr>
              <w:t xml:space="preserve">some on </w:t>
            </w:r>
            <w:r w:rsidR="00E61F31">
              <w:rPr>
                <w:rFonts w:cs="Arial"/>
                <w:b w:val="0"/>
                <w:i/>
              </w:rPr>
              <w:t xml:space="preserve">lands managed for </w:t>
            </w:r>
            <w:r>
              <w:rPr>
                <w:rFonts w:cs="Arial"/>
                <w:b w:val="0"/>
                <w:i/>
              </w:rPr>
              <w:t>conservation</w:t>
            </w:r>
            <w:r w:rsidRPr="003424B5">
              <w:rPr>
                <w:rFonts w:cs="Arial"/>
                <w:b w:val="0"/>
                <w:i/>
              </w:rPr>
              <w:t>)</w:t>
            </w:r>
          </w:p>
        </w:tc>
        <w:tc>
          <w:tcPr>
            <w:tcW w:w="2970" w:type="pct"/>
            <w:gridSpan w:val="8"/>
          </w:tcPr>
          <w:p w14:paraId="62F03105" w14:textId="77777777" w:rsidR="00DC0116" w:rsidRPr="003424B5" w:rsidRDefault="00DC0116" w:rsidP="00DC0116">
            <w:pPr>
              <w:pStyle w:val="Tableheadingright"/>
              <w:numPr>
                <w:ilvl w:val="0"/>
                <w:numId w:val="16"/>
              </w:numPr>
              <w:spacing w:line="240" w:lineRule="atLeast"/>
              <w:ind w:left="458"/>
              <w:jc w:val="left"/>
              <w:rPr>
                <w:rFonts w:cs="Arial"/>
                <w:b w:val="0"/>
              </w:rPr>
            </w:pPr>
          </w:p>
        </w:tc>
      </w:tr>
      <w:tr w:rsidR="00DC0116" w:rsidRPr="003424B5" w14:paraId="589BED0B" w14:textId="77777777" w:rsidTr="008934B0">
        <w:trPr>
          <w:trHeight w:val="443"/>
        </w:trPr>
        <w:tc>
          <w:tcPr>
            <w:tcW w:w="2030" w:type="pct"/>
            <w:gridSpan w:val="5"/>
            <w:shd w:val="clear" w:color="auto" w:fill="D9D9D9" w:themeFill="background1" w:themeFillShade="D9"/>
          </w:tcPr>
          <w:p w14:paraId="17CB8D05" w14:textId="43DCFE09" w:rsidR="00DC0116" w:rsidRPr="003424B5" w:rsidRDefault="00DC0116" w:rsidP="00DC0116">
            <w:pPr>
              <w:pStyle w:val="Tableheadingright"/>
              <w:spacing w:line="240" w:lineRule="atLeast"/>
              <w:ind w:left="40"/>
              <w:jc w:val="left"/>
              <w:rPr>
                <w:rFonts w:cs="Arial"/>
                <w:b w:val="0"/>
              </w:rPr>
            </w:pPr>
            <w:r>
              <w:rPr>
                <w:rFonts w:cs="Arial"/>
                <w:b w:val="0"/>
              </w:rPr>
              <w:t>Adequacy of survey</w:t>
            </w:r>
          </w:p>
          <w:p w14:paraId="76EDBB46" w14:textId="53302948" w:rsidR="00DC0116" w:rsidRPr="003424B5" w:rsidRDefault="00DC0116" w:rsidP="00DC0116">
            <w:pPr>
              <w:pStyle w:val="Tableheadingright"/>
              <w:spacing w:line="240" w:lineRule="atLeast"/>
              <w:ind w:left="40"/>
              <w:jc w:val="left"/>
              <w:rPr>
                <w:rFonts w:cs="Arial"/>
                <w:b w:val="0"/>
                <w:i/>
              </w:rPr>
            </w:pPr>
            <w:r w:rsidRPr="003424B5">
              <w:rPr>
                <w:rFonts w:cs="Arial"/>
                <w:b w:val="0"/>
                <w:i/>
              </w:rPr>
              <w:t>(</w:t>
            </w:r>
            <w:r>
              <w:rPr>
                <w:rFonts w:cs="Arial"/>
                <w:b w:val="0"/>
                <w:i/>
              </w:rPr>
              <w:t>P1</w:t>
            </w:r>
            <w:r w:rsidR="006873AF">
              <w:rPr>
                <w:rFonts w:cs="Arial"/>
                <w:b w:val="0"/>
                <w:i/>
              </w:rPr>
              <w:t xml:space="preserve">, P2, </w:t>
            </w:r>
            <w:r>
              <w:rPr>
                <w:rFonts w:cs="Arial"/>
                <w:b w:val="0"/>
                <w:i/>
              </w:rPr>
              <w:t>P3</w:t>
            </w:r>
            <w:r w:rsidR="00E61F31">
              <w:rPr>
                <w:rFonts w:cs="Arial"/>
                <w:b w:val="0"/>
                <w:i/>
              </w:rPr>
              <w:t xml:space="preserve"> –</w:t>
            </w:r>
            <w:r>
              <w:rPr>
                <w:rFonts w:cs="Arial"/>
                <w:b w:val="0"/>
                <w:i/>
              </w:rPr>
              <w:t xml:space="preserve"> inadequate survey to enable threatened listing status</w:t>
            </w:r>
            <w:r w:rsidR="008A0DD3">
              <w:rPr>
                <w:rFonts w:cs="Arial"/>
                <w:b w:val="0"/>
                <w:i/>
              </w:rPr>
              <w:t>;</w:t>
            </w:r>
            <w:r>
              <w:rPr>
                <w:rFonts w:cs="Arial"/>
                <w:b w:val="0"/>
                <w:i/>
              </w:rPr>
              <w:t xml:space="preserve"> P4</w:t>
            </w:r>
            <w:r w:rsidR="00E61F31">
              <w:rPr>
                <w:rFonts w:cs="Arial"/>
                <w:b w:val="0"/>
                <w:i/>
              </w:rPr>
              <w:t xml:space="preserve"> –</w:t>
            </w:r>
            <w:r>
              <w:rPr>
                <w:rFonts w:cs="Arial"/>
                <w:b w:val="0"/>
                <w:i/>
              </w:rPr>
              <w:t xml:space="preserve"> adequate </w:t>
            </w:r>
            <w:r w:rsidR="0030095E">
              <w:rPr>
                <w:rFonts w:cs="Arial"/>
                <w:b w:val="0"/>
                <w:i/>
              </w:rPr>
              <w:t>survey demonstrates</w:t>
            </w:r>
            <w:r>
              <w:rPr>
                <w:rFonts w:cs="Arial"/>
                <w:b w:val="0"/>
                <w:i/>
              </w:rPr>
              <w:t xml:space="preserve"> </w:t>
            </w:r>
            <w:r w:rsidR="008838AB">
              <w:rPr>
                <w:rFonts w:cs="Arial"/>
                <w:b w:val="0"/>
                <w:i/>
              </w:rPr>
              <w:t>rare</w:t>
            </w:r>
            <w:r w:rsidR="004D0F66">
              <w:rPr>
                <w:rFonts w:cs="Arial"/>
                <w:b w:val="0"/>
                <w:i/>
              </w:rPr>
              <w:t>,</w:t>
            </w:r>
            <w:r w:rsidR="008838AB">
              <w:rPr>
                <w:rFonts w:cs="Arial"/>
                <w:b w:val="0"/>
                <w:i/>
              </w:rPr>
              <w:t xml:space="preserve"> </w:t>
            </w:r>
            <w:r>
              <w:rPr>
                <w:rFonts w:cs="Arial"/>
                <w:b w:val="0"/>
                <w:i/>
              </w:rPr>
              <w:t>near threatened</w:t>
            </w:r>
            <w:r w:rsidR="004D0F66">
              <w:rPr>
                <w:rFonts w:cs="Arial"/>
                <w:b w:val="0"/>
                <w:i/>
              </w:rPr>
              <w:t xml:space="preserve"> or in need of monitoring</w:t>
            </w:r>
            <w:r w:rsidRPr="003424B5">
              <w:rPr>
                <w:rFonts w:cs="Arial"/>
                <w:b w:val="0"/>
                <w:i/>
              </w:rPr>
              <w:t>)</w:t>
            </w:r>
          </w:p>
        </w:tc>
        <w:tc>
          <w:tcPr>
            <w:tcW w:w="2970" w:type="pct"/>
            <w:gridSpan w:val="8"/>
          </w:tcPr>
          <w:p w14:paraId="1936710E" w14:textId="77777777" w:rsidR="00DC0116" w:rsidRPr="003424B5" w:rsidRDefault="00DC0116" w:rsidP="00DC0116">
            <w:pPr>
              <w:pStyle w:val="Tableheadingright"/>
              <w:numPr>
                <w:ilvl w:val="0"/>
                <w:numId w:val="16"/>
              </w:numPr>
              <w:spacing w:line="240" w:lineRule="atLeast"/>
              <w:ind w:left="458"/>
              <w:jc w:val="both"/>
              <w:rPr>
                <w:rFonts w:cs="Arial"/>
                <w:b w:val="0"/>
              </w:rPr>
            </w:pPr>
          </w:p>
        </w:tc>
      </w:tr>
      <w:tr w:rsidR="00DC0116" w:rsidRPr="003424B5" w14:paraId="3F6C7CE2" w14:textId="77777777" w:rsidTr="008934B0">
        <w:trPr>
          <w:trHeight w:val="443"/>
        </w:trPr>
        <w:tc>
          <w:tcPr>
            <w:tcW w:w="2030" w:type="pct"/>
            <w:gridSpan w:val="5"/>
            <w:shd w:val="clear" w:color="auto" w:fill="D9D9D9" w:themeFill="background1" w:themeFillShade="D9"/>
          </w:tcPr>
          <w:p w14:paraId="19C53A83" w14:textId="37B3C740" w:rsidR="00DC0116" w:rsidRPr="003424B5" w:rsidRDefault="00DC0116" w:rsidP="00DC0116">
            <w:pPr>
              <w:pStyle w:val="Tableheadingright"/>
              <w:spacing w:line="240" w:lineRule="atLeast"/>
              <w:ind w:left="40"/>
              <w:jc w:val="left"/>
              <w:rPr>
                <w:rFonts w:cs="Arial"/>
                <w:b w:val="0"/>
              </w:rPr>
            </w:pPr>
            <w:r>
              <w:rPr>
                <w:rFonts w:cs="Arial"/>
                <w:b w:val="0"/>
              </w:rPr>
              <w:t>Threat status</w:t>
            </w:r>
          </w:p>
          <w:p w14:paraId="3E627035" w14:textId="6E4DADF2" w:rsidR="00DC0116" w:rsidRPr="003424B5" w:rsidRDefault="00DC0116" w:rsidP="00DC0116">
            <w:pPr>
              <w:pStyle w:val="Tableheadingright"/>
              <w:spacing w:line="240" w:lineRule="atLeast"/>
              <w:ind w:left="40"/>
              <w:jc w:val="left"/>
              <w:rPr>
                <w:rFonts w:cs="Arial"/>
                <w:b w:val="0"/>
                <w:i/>
              </w:rPr>
            </w:pPr>
            <w:r w:rsidRPr="003424B5">
              <w:rPr>
                <w:rFonts w:cs="Arial"/>
                <w:b w:val="0"/>
                <w:i/>
              </w:rPr>
              <w:lastRenderedPageBreak/>
              <w:t>(</w:t>
            </w:r>
            <w:r>
              <w:rPr>
                <w:rFonts w:cs="Arial"/>
                <w:b w:val="0"/>
                <w:i/>
              </w:rPr>
              <w:t>P1</w:t>
            </w:r>
            <w:r w:rsidR="0091232B">
              <w:rPr>
                <w:rFonts w:cs="Arial"/>
                <w:b w:val="0"/>
                <w:i/>
              </w:rPr>
              <w:t xml:space="preserve">, </w:t>
            </w:r>
            <w:r w:rsidR="00155011">
              <w:rPr>
                <w:rFonts w:cs="Arial"/>
                <w:b w:val="0"/>
                <w:i/>
              </w:rPr>
              <w:t>P</w:t>
            </w:r>
            <w:r>
              <w:rPr>
                <w:rFonts w:cs="Arial"/>
                <w:b w:val="0"/>
                <w:i/>
              </w:rPr>
              <w:t>2</w:t>
            </w:r>
            <w:r w:rsidR="00155011">
              <w:rPr>
                <w:rFonts w:cs="Arial"/>
                <w:b w:val="0"/>
                <w:i/>
              </w:rPr>
              <w:t xml:space="preserve"> –</w:t>
            </w:r>
            <w:r>
              <w:rPr>
                <w:rFonts w:cs="Arial"/>
                <w:b w:val="0"/>
                <w:i/>
              </w:rPr>
              <w:t xml:space="preserve"> evidence of imminent threat</w:t>
            </w:r>
            <w:r w:rsidR="00155011">
              <w:rPr>
                <w:rFonts w:cs="Arial"/>
                <w:b w:val="0"/>
                <w:i/>
              </w:rPr>
              <w:t>;</w:t>
            </w:r>
            <w:r>
              <w:rPr>
                <w:rFonts w:cs="Arial"/>
                <w:b w:val="0"/>
                <w:i/>
              </w:rPr>
              <w:t xml:space="preserve"> P3</w:t>
            </w:r>
            <w:r w:rsidR="00155011">
              <w:rPr>
                <w:rFonts w:cs="Arial"/>
                <w:b w:val="0"/>
                <w:i/>
              </w:rPr>
              <w:t xml:space="preserve"> –</w:t>
            </w:r>
            <w:r>
              <w:rPr>
                <w:rFonts w:cs="Arial"/>
                <w:b w:val="0"/>
                <w:i/>
              </w:rPr>
              <w:t xml:space="preserve"> known threatening processes could affect them</w:t>
            </w:r>
            <w:r w:rsidRPr="003424B5">
              <w:rPr>
                <w:rFonts w:cs="Arial"/>
                <w:b w:val="0"/>
                <w:i/>
              </w:rPr>
              <w:t>)</w:t>
            </w:r>
          </w:p>
        </w:tc>
        <w:tc>
          <w:tcPr>
            <w:tcW w:w="2970" w:type="pct"/>
            <w:gridSpan w:val="8"/>
          </w:tcPr>
          <w:p w14:paraId="61777911" w14:textId="77777777" w:rsidR="00DC0116" w:rsidRPr="003424B5" w:rsidRDefault="00DC0116" w:rsidP="00DC0116">
            <w:pPr>
              <w:pStyle w:val="Tableheadingright"/>
              <w:numPr>
                <w:ilvl w:val="0"/>
                <w:numId w:val="16"/>
              </w:numPr>
              <w:spacing w:line="240" w:lineRule="atLeast"/>
              <w:ind w:left="458"/>
              <w:jc w:val="both"/>
              <w:rPr>
                <w:rFonts w:cs="Arial"/>
                <w:b w:val="0"/>
              </w:rPr>
            </w:pPr>
          </w:p>
        </w:tc>
      </w:tr>
      <w:tr w:rsidR="00DC0116" w:rsidRPr="003424B5" w14:paraId="2B9CF1B8" w14:textId="77777777" w:rsidTr="00DB21D8">
        <w:tc>
          <w:tcPr>
            <w:tcW w:w="5000" w:type="pct"/>
            <w:gridSpan w:val="13"/>
            <w:shd w:val="clear" w:color="auto" w:fill="A6A6A6" w:themeFill="background1" w:themeFillShade="A6"/>
          </w:tcPr>
          <w:p w14:paraId="3112719A" w14:textId="77777777" w:rsidR="00DC0116" w:rsidRPr="003424B5" w:rsidRDefault="00DC0116" w:rsidP="00DC0116">
            <w:pPr>
              <w:pStyle w:val="Tableheadingright"/>
              <w:spacing w:line="240" w:lineRule="atLeast"/>
              <w:jc w:val="left"/>
              <w:rPr>
                <w:rFonts w:cs="Arial"/>
              </w:rPr>
            </w:pPr>
            <w:r w:rsidRPr="003424B5">
              <w:rPr>
                <w:rFonts w:cs="Arial"/>
              </w:rPr>
              <w:t>Reasons for change of status</w:t>
            </w:r>
          </w:p>
        </w:tc>
      </w:tr>
      <w:tr w:rsidR="00DC0116" w:rsidRPr="003424B5" w14:paraId="4389032F" w14:textId="77777777" w:rsidTr="008934B0">
        <w:tc>
          <w:tcPr>
            <w:tcW w:w="1015" w:type="pct"/>
            <w:gridSpan w:val="3"/>
            <w:tcBorders>
              <w:right w:val="nil"/>
            </w:tcBorders>
          </w:tcPr>
          <w:p w14:paraId="3EF1F257" w14:textId="77777777" w:rsidR="00DC0116" w:rsidRPr="003424B5" w:rsidRDefault="00DC0116" w:rsidP="00DC0116">
            <w:pPr>
              <w:pStyle w:val="Tableheadingright"/>
              <w:spacing w:line="240" w:lineRule="atLeast"/>
              <w:jc w:val="both"/>
              <w:rPr>
                <w:rFonts w:cs="Arial"/>
                <w:b w:val="0"/>
              </w:rPr>
            </w:pPr>
            <w:r w:rsidRPr="003424B5">
              <w:rPr>
                <w:rFonts w:cs="Arial"/>
                <w:b w:val="0"/>
                <w:bCs/>
              </w:rPr>
              <w:t xml:space="preserve">Genuine change  </w:t>
            </w:r>
            <w:r w:rsidRPr="003424B5">
              <w:rPr>
                <w:rFonts w:cs="Arial"/>
                <w:b w:val="0"/>
                <w:bCs/>
              </w:rPr>
              <w:fldChar w:fldCharType="begin">
                <w:ffData>
                  <w:name w:val=""/>
                  <w:enabled/>
                  <w:calcOnExit w:val="0"/>
                  <w:checkBox>
                    <w:sizeAuto/>
                    <w:default w:val="0"/>
                  </w:checkBox>
                </w:ffData>
              </w:fldChar>
            </w:r>
            <w:r w:rsidRPr="003424B5">
              <w:rPr>
                <w:rFonts w:cs="Arial"/>
                <w:b w:val="0"/>
              </w:rPr>
              <w:instrText xml:space="preserve"> FORMCHECKBOX </w:instrText>
            </w:r>
            <w:r w:rsidRPr="003424B5">
              <w:rPr>
                <w:rFonts w:cs="Arial"/>
                <w:b w:val="0"/>
                <w:bCs/>
              </w:rPr>
            </w:r>
            <w:r w:rsidRPr="003424B5">
              <w:rPr>
                <w:rFonts w:cs="Arial"/>
                <w:b w:val="0"/>
                <w:bCs/>
              </w:rPr>
              <w:fldChar w:fldCharType="separate"/>
            </w:r>
            <w:r w:rsidRPr="003424B5">
              <w:rPr>
                <w:rFonts w:cs="Arial"/>
                <w:b w:val="0"/>
                <w:bCs/>
              </w:rPr>
              <w:fldChar w:fldCharType="end"/>
            </w:r>
            <w:r w:rsidRPr="003424B5">
              <w:rPr>
                <w:rFonts w:cs="Arial"/>
                <w:b w:val="0"/>
                <w:bCs/>
              </w:rPr>
              <w:t xml:space="preserve"> </w:t>
            </w:r>
          </w:p>
        </w:tc>
        <w:tc>
          <w:tcPr>
            <w:tcW w:w="1086" w:type="pct"/>
            <w:gridSpan w:val="3"/>
            <w:tcBorders>
              <w:left w:val="nil"/>
              <w:right w:val="nil"/>
            </w:tcBorders>
          </w:tcPr>
          <w:p w14:paraId="62EACCEB" w14:textId="77777777" w:rsidR="00DC0116" w:rsidRPr="003424B5" w:rsidRDefault="00DC0116" w:rsidP="00DC0116">
            <w:pPr>
              <w:pStyle w:val="Tableheadingright"/>
              <w:spacing w:line="240" w:lineRule="atLeast"/>
              <w:jc w:val="both"/>
              <w:rPr>
                <w:rFonts w:cs="Arial"/>
                <w:b w:val="0"/>
              </w:rPr>
            </w:pPr>
            <w:r w:rsidRPr="003424B5">
              <w:rPr>
                <w:rFonts w:cs="Arial"/>
                <w:b w:val="0"/>
                <w:bCs/>
              </w:rPr>
              <w:t xml:space="preserve">New knowledge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Pr="003424B5">
              <w:rPr>
                <w:rFonts w:cs="Arial"/>
                <w:b w:val="0"/>
                <w:bCs/>
              </w:rPr>
            </w:r>
            <w:r w:rsidRPr="003424B5">
              <w:rPr>
                <w:rFonts w:cs="Arial"/>
                <w:b w:val="0"/>
                <w:bCs/>
              </w:rPr>
              <w:fldChar w:fldCharType="separate"/>
            </w:r>
            <w:r w:rsidRPr="003424B5">
              <w:rPr>
                <w:rFonts w:cs="Arial"/>
                <w:b w:val="0"/>
                <w:bCs/>
              </w:rPr>
              <w:fldChar w:fldCharType="end"/>
            </w:r>
          </w:p>
        </w:tc>
        <w:tc>
          <w:tcPr>
            <w:tcW w:w="1161" w:type="pct"/>
            <w:gridSpan w:val="3"/>
            <w:tcBorders>
              <w:left w:val="nil"/>
              <w:right w:val="nil"/>
            </w:tcBorders>
          </w:tcPr>
          <w:p w14:paraId="64C440FD" w14:textId="77777777" w:rsidR="00DC0116" w:rsidRPr="003424B5" w:rsidRDefault="00DC0116" w:rsidP="00DC0116">
            <w:pPr>
              <w:pStyle w:val="Tableheadingright"/>
              <w:spacing w:line="240" w:lineRule="atLeast"/>
              <w:jc w:val="both"/>
              <w:rPr>
                <w:rFonts w:cs="Arial"/>
                <w:b w:val="0"/>
              </w:rPr>
            </w:pPr>
            <w:r w:rsidRPr="003424B5">
              <w:rPr>
                <w:rFonts w:cs="Arial"/>
                <w:b w:val="0"/>
                <w:bCs/>
              </w:rPr>
              <w:t xml:space="preserve">Taxonomic change  </w:t>
            </w:r>
            <w:r w:rsidRPr="003424B5">
              <w:rPr>
                <w:rFonts w:cs="Arial"/>
                <w:b w:val="0"/>
                <w:bCs/>
              </w:rPr>
              <w:fldChar w:fldCharType="begin">
                <w:ffData>
                  <w:name w:val=""/>
                  <w:enabled/>
                  <w:calcOnExit w:val="0"/>
                  <w:checkBox>
                    <w:sizeAuto/>
                    <w:default w:val="0"/>
                  </w:checkBox>
                </w:ffData>
              </w:fldChar>
            </w:r>
            <w:r w:rsidRPr="003424B5">
              <w:rPr>
                <w:rFonts w:cs="Arial"/>
                <w:b w:val="0"/>
              </w:rPr>
              <w:instrText xml:space="preserve"> FORMCHECKBOX </w:instrText>
            </w:r>
            <w:r w:rsidRPr="003424B5">
              <w:rPr>
                <w:rFonts w:cs="Arial"/>
                <w:b w:val="0"/>
                <w:bCs/>
              </w:rPr>
            </w:r>
            <w:r w:rsidRPr="003424B5">
              <w:rPr>
                <w:rFonts w:cs="Arial"/>
                <w:b w:val="0"/>
                <w:bCs/>
              </w:rPr>
              <w:fldChar w:fldCharType="separate"/>
            </w:r>
            <w:r w:rsidRPr="003424B5">
              <w:rPr>
                <w:rFonts w:cs="Arial"/>
                <w:b w:val="0"/>
                <w:bCs/>
              </w:rPr>
              <w:fldChar w:fldCharType="end"/>
            </w:r>
          </w:p>
        </w:tc>
        <w:tc>
          <w:tcPr>
            <w:tcW w:w="1173" w:type="pct"/>
            <w:gridSpan w:val="3"/>
            <w:tcBorders>
              <w:left w:val="nil"/>
              <w:right w:val="nil"/>
            </w:tcBorders>
          </w:tcPr>
          <w:p w14:paraId="57FE2025" w14:textId="7335E5F4" w:rsidR="00DC0116" w:rsidRPr="003424B5" w:rsidRDefault="00DC0116" w:rsidP="00DC0116">
            <w:pPr>
              <w:pStyle w:val="Tableheadingright"/>
              <w:spacing w:line="240" w:lineRule="atLeast"/>
              <w:jc w:val="both"/>
              <w:rPr>
                <w:rFonts w:cs="Arial"/>
                <w:b w:val="0"/>
              </w:rPr>
            </w:pPr>
            <w:r w:rsidRPr="003424B5">
              <w:rPr>
                <w:rFonts w:cs="Arial"/>
                <w:b w:val="0"/>
                <w:bCs/>
              </w:rPr>
              <w:t xml:space="preserve">Previous </w:t>
            </w:r>
            <w:r>
              <w:rPr>
                <w:rFonts w:cs="Arial"/>
                <w:b w:val="0"/>
                <w:bCs/>
              </w:rPr>
              <w:t>error</w:t>
            </w:r>
            <w:r w:rsidRPr="003424B5">
              <w:rPr>
                <w:rFonts w:cs="Arial"/>
                <w:b w:val="0"/>
                <w:bCs/>
              </w:rPr>
              <w:t xml:space="preserve">  </w:t>
            </w:r>
            <w:r w:rsidRPr="003424B5">
              <w:rPr>
                <w:rFonts w:cs="Arial"/>
                <w:b w:val="0"/>
                <w:bCs/>
              </w:rPr>
              <w:fldChar w:fldCharType="begin">
                <w:ffData>
                  <w:name w:val=""/>
                  <w:enabled/>
                  <w:calcOnExit w:val="0"/>
                  <w:checkBox>
                    <w:sizeAuto/>
                    <w:default w:val="0"/>
                  </w:checkBox>
                </w:ffData>
              </w:fldChar>
            </w:r>
            <w:r w:rsidRPr="003424B5">
              <w:rPr>
                <w:rFonts w:cs="Arial"/>
                <w:b w:val="0"/>
              </w:rPr>
              <w:instrText xml:space="preserve"> FORMCHECKBOX </w:instrText>
            </w:r>
            <w:r w:rsidRPr="003424B5">
              <w:rPr>
                <w:rFonts w:cs="Arial"/>
                <w:b w:val="0"/>
                <w:bCs/>
              </w:rPr>
            </w:r>
            <w:r w:rsidRPr="003424B5">
              <w:rPr>
                <w:rFonts w:cs="Arial"/>
                <w:b w:val="0"/>
                <w:bCs/>
              </w:rPr>
              <w:fldChar w:fldCharType="separate"/>
            </w:r>
            <w:r w:rsidRPr="003424B5">
              <w:rPr>
                <w:rFonts w:cs="Arial"/>
                <w:b w:val="0"/>
                <w:bCs/>
              </w:rPr>
              <w:fldChar w:fldCharType="end"/>
            </w:r>
          </w:p>
        </w:tc>
        <w:tc>
          <w:tcPr>
            <w:tcW w:w="565" w:type="pct"/>
            <w:tcBorders>
              <w:left w:val="nil"/>
            </w:tcBorders>
          </w:tcPr>
          <w:p w14:paraId="4B241D68" w14:textId="77777777" w:rsidR="00DC0116" w:rsidRPr="003424B5" w:rsidRDefault="00DC0116" w:rsidP="00DC0116">
            <w:pPr>
              <w:pStyle w:val="Tableheadingright"/>
              <w:spacing w:line="240" w:lineRule="atLeast"/>
              <w:jc w:val="both"/>
              <w:rPr>
                <w:rFonts w:cs="Arial"/>
                <w:b w:val="0"/>
              </w:rPr>
            </w:pPr>
            <w:r w:rsidRPr="003424B5">
              <w:rPr>
                <w:rFonts w:cs="Arial"/>
                <w:b w:val="0"/>
                <w:bCs/>
              </w:rPr>
              <w:t xml:space="preserve">Other  </w:t>
            </w:r>
            <w:r w:rsidRPr="003424B5">
              <w:rPr>
                <w:rFonts w:cs="Arial"/>
                <w:b w:val="0"/>
                <w:bCs/>
              </w:rPr>
              <w:fldChar w:fldCharType="begin">
                <w:ffData>
                  <w:name w:val=""/>
                  <w:enabled/>
                  <w:calcOnExit w:val="0"/>
                  <w:checkBox>
                    <w:sizeAuto/>
                    <w:default w:val="0"/>
                  </w:checkBox>
                </w:ffData>
              </w:fldChar>
            </w:r>
            <w:r w:rsidRPr="003424B5">
              <w:rPr>
                <w:rFonts w:cs="Arial"/>
                <w:b w:val="0"/>
              </w:rPr>
              <w:instrText xml:space="preserve"> FORMCHECKBOX </w:instrText>
            </w:r>
            <w:r w:rsidRPr="003424B5">
              <w:rPr>
                <w:rFonts w:cs="Arial"/>
                <w:b w:val="0"/>
                <w:bCs/>
              </w:rPr>
            </w:r>
            <w:r w:rsidRPr="003424B5">
              <w:rPr>
                <w:rFonts w:cs="Arial"/>
                <w:b w:val="0"/>
                <w:bCs/>
              </w:rPr>
              <w:fldChar w:fldCharType="separate"/>
            </w:r>
            <w:r w:rsidRPr="003424B5">
              <w:rPr>
                <w:rFonts w:cs="Arial"/>
                <w:b w:val="0"/>
                <w:bCs/>
              </w:rPr>
              <w:fldChar w:fldCharType="end"/>
            </w:r>
          </w:p>
        </w:tc>
      </w:tr>
      <w:tr w:rsidR="00DC0116" w:rsidRPr="003424B5" w14:paraId="5A2B7B72" w14:textId="77777777" w:rsidTr="00DB21D8">
        <w:tc>
          <w:tcPr>
            <w:tcW w:w="5000" w:type="pct"/>
            <w:gridSpan w:val="13"/>
          </w:tcPr>
          <w:p w14:paraId="7A4C0B32" w14:textId="77777777" w:rsidR="00DC0116" w:rsidRPr="003424B5" w:rsidRDefault="00DC0116" w:rsidP="00DC0116">
            <w:pPr>
              <w:pStyle w:val="Tableheadingright"/>
              <w:spacing w:line="240" w:lineRule="atLeast"/>
              <w:jc w:val="left"/>
              <w:rPr>
                <w:rFonts w:cs="Arial"/>
                <w:b w:val="0"/>
                <w:bCs/>
                <w:i/>
              </w:rPr>
            </w:pPr>
            <w:r w:rsidRPr="003424B5">
              <w:rPr>
                <w:rFonts w:cs="Arial"/>
                <w:b w:val="0"/>
                <w:bCs/>
                <w:i/>
              </w:rPr>
              <w:t xml:space="preserve">Provide details: </w:t>
            </w:r>
          </w:p>
          <w:p w14:paraId="5256774C" w14:textId="77777777" w:rsidR="00DC0116" w:rsidRPr="003424B5" w:rsidRDefault="00DC0116" w:rsidP="00DC0116">
            <w:pPr>
              <w:pStyle w:val="Tableheadingright"/>
              <w:spacing w:line="240" w:lineRule="atLeast"/>
              <w:jc w:val="left"/>
              <w:rPr>
                <w:rFonts w:cs="Arial"/>
                <w:b w:val="0"/>
                <w:bCs/>
                <w:i/>
              </w:rPr>
            </w:pPr>
          </w:p>
        </w:tc>
      </w:tr>
      <w:tr w:rsidR="00DC0116" w:rsidRPr="003424B5" w14:paraId="11B091CC" w14:textId="77777777" w:rsidTr="00DB21D8">
        <w:tc>
          <w:tcPr>
            <w:tcW w:w="5000" w:type="pct"/>
            <w:gridSpan w:val="13"/>
            <w:shd w:val="clear" w:color="auto" w:fill="A6A6A6" w:themeFill="background1" w:themeFillShade="A6"/>
          </w:tcPr>
          <w:p w14:paraId="512BA047" w14:textId="747330AB" w:rsidR="00DC0116" w:rsidRPr="003424B5" w:rsidRDefault="00DC0116" w:rsidP="00DC0116">
            <w:pPr>
              <w:pStyle w:val="Tableheadingright"/>
              <w:spacing w:line="240" w:lineRule="atLeast"/>
              <w:jc w:val="left"/>
              <w:rPr>
                <w:rFonts w:cs="Arial"/>
                <w:b w:val="0"/>
              </w:rPr>
            </w:pPr>
            <w:r w:rsidRPr="003424B5">
              <w:rPr>
                <w:rFonts w:cs="Arial"/>
              </w:rPr>
              <w:t xml:space="preserve">Summary of </w:t>
            </w:r>
            <w:r w:rsidR="008307AF">
              <w:rPr>
                <w:rFonts w:cs="Arial"/>
              </w:rPr>
              <w:t>available</w:t>
            </w:r>
            <w:r w:rsidRPr="003424B5">
              <w:rPr>
                <w:rFonts w:cs="Arial"/>
              </w:rPr>
              <w:t xml:space="preserve"> information</w:t>
            </w:r>
            <w:r w:rsidRPr="003424B5">
              <w:rPr>
                <w:rFonts w:cs="Arial"/>
                <w:b w:val="0"/>
                <w:i/>
              </w:rPr>
              <w:t xml:space="preserve"> (</w:t>
            </w:r>
            <w:r w:rsidR="002A607F">
              <w:rPr>
                <w:rFonts w:cs="Arial"/>
                <w:b w:val="0"/>
                <w:i/>
              </w:rPr>
              <w:t>subpopulation and location information</w:t>
            </w:r>
            <w:r>
              <w:rPr>
                <w:rFonts w:cs="Arial"/>
                <w:b w:val="0"/>
                <w:i/>
              </w:rPr>
              <w:t xml:space="preserve"> at Appendix A</w:t>
            </w:r>
            <w:r w:rsidR="00D0232B">
              <w:rPr>
                <w:rFonts w:cs="Arial"/>
                <w:b w:val="0"/>
                <w:i/>
              </w:rPr>
              <w:t>)</w:t>
            </w:r>
          </w:p>
        </w:tc>
      </w:tr>
      <w:tr w:rsidR="00DC0116" w:rsidRPr="003424B5" w14:paraId="1EC70968" w14:textId="77777777" w:rsidTr="008934B0">
        <w:tc>
          <w:tcPr>
            <w:tcW w:w="1015" w:type="pct"/>
            <w:gridSpan w:val="3"/>
            <w:shd w:val="clear" w:color="auto" w:fill="D9D9D9" w:themeFill="background1" w:themeFillShade="D9"/>
          </w:tcPr>
          <w:p w14:paraId="58146CB0" w14:textId="77777777" w:rsidR="00DC0116" w:rsidRDefault="00DC0116" w:rsidP="00DC0116">
            <w:pPr>
              <w:pStyle w:val="Tableheadingright"/>
              <w:spacing w:line="240" w:lineRule="atLeast"/>
              <w:jc w:val="left"/>
              <w:rPr>
                <w:rFonts w:cs="Arial"/>
                <w:b w:val="0"/>
                <w:vertAlign w:val="superscript"/>
              </w:rPr>
            </w:pPr>
            <w:r w:rsidRPr="003424B5">
              <w:rPr>
                <w:rFonts w:cs="Arial"/>
                <w:b w:val="0"/>
              </w:rPr>
              <w:t>EOO km</w:t>
            </w:r>
            <w:r w:rsidRPr="003424B5">
              <w:rPr>
                <w:rFonts w:cs="Arial"/>
                <w:b w:val="0"/>
                <w:vertAlign w:val="superscript"/>
              </w:rPr>
              <w:t>2</w:t>
            </w:r>
          </w:p>
          <w:p w14:paraId="3DD5F5F5" w14:textId="70DF8033" w:rsidR="00DC0116" w:rsidRPr="003424B5" w:rsidRDefault="00DC0116" w:rsidP="00DC0116">
            <w:pPr>
              <w:pStyle w:val="Tableheadingright"/>
              <w:spacing w:line="240" w:lineRule="atLeast"/>
              <w:jc w:val="left"/>
              <w:rPr>
                <w:rFonts w:cs="Arial"/>
                <w:b w:val="0"/>
              </w:rPr>
            </w:pPr>
            <w:r w:rsidRPr="00F57758">
              <w:rPr>
                <w:rFonts w:cs="Arial"/>
                <w:b w:val="0"/>
              </w:rPr>
              <w:t>(if known)</w:t>
            </w:r>
          </w:p>
        </w:tc>
        <w:tc>
          <w:tcPr>
            <w:tcW w:w="1015" w:type="pct"/>
            <w:gridSpan w:val="2"/>
          </w:tcPr>
          <w:p w14:paraId="25335FBB" w14:textId="497FAF4F" w:rsidR="00DC0116" w:rsidRPr="003424B5" w:rsidRDefault="00DC0116" w:rsidP="00DC0116">
            <w:pPr>
              <w:pStyle w:val="Tableheadingright"/>
              <w:spacing w:line="240" w:lineRule="atLeast"/>
              <w:jc w:val="left"/>
              <w:rPr>
                <w:rFonts w:cs="Arial"/>
                <w:b w:val="0"/>
              </w:rPr>
            </w:pPr>
            <w:r w:rsidRPr="003424B5">
              <w:rPr>
                <w:rFonts w:cs="Arial"/>
                <w:b w:val="0"/>
              </w:rPr>
              <w:t xml:space="preserve"> </w:t>
            </w:r>
          </w:p>
        </w:tc>
        <w:tc>
          <w:tcPr>
            <w:tcW w:w="1232" w:type="pct"/>
            <w:gridSpan w:val="4"/>
            <w:shd w:val="clear" w:color="auto" w:fill="D9D9D9" w:themeFill="background1" w:themeFillShade="D9"/>
          </w:tcPr>
          <w:p w14:paraId="1F897350" w14:textId="77777777" w:rsidR="00DC0116" w:rsidRDefault="00DC0116" w:rsidP="00DC0116">
            <w:pPr>
              <w:pStyle w:val="Tableheadingright"/>
              <w:spacing w:line="240" w:lineRule="atLeast"/>
              <w:jc w:val="left"/>
              <w:rPr>
                <w:rFonts w:cs="Arial"/>
                <w:b w:val="0"/>
              </w:rPr>
            </w:pPr>
            <w:r w:rsidRPr="003424B5">
              <w:rPr>
                <w:rFonts w:cs="Arial"/>
                <w:b w:val="0"/>
              </w:rPr>
              <w:t>AOO km</w:t>
            </w:r>
            <w:r w:rsidRPr="003424B5">
              <w:rPr>
                <w:rFonts w:cs="Arial"/>
                <w:b w:val="0"/>
                <w:vertAlign w:val="superscript"/>
              </w:rPr>
              <w:t>2</w:t>
            </w:r>
            <w:r w:rsidRPr="003424B5">
              <w:rPr>
                <w:rFonts w:cs="Arial"/>
                <w:b w:val="0"/>
              </w:rPr>
              <w:t xml:space="preserve"> (2x2km grid method)</w:t>
            </w:r>
          </w:p>
          <w:p w14:paraId="3EEC41A8" w14:textId="626CBBE6" w:rsidR="00DC0116" w:rsidRPr="003424B5" w:rsidRDefault="00DC0116" w:rsidP="00DC0116">
            <w:pPr>
              <w:pStyle w:val="Tableheadingright"/>
              <w:spacing w:line="240" w:lineRule="atLeast"/>
              <w:jc w:val="left"/>
              <w:rPr>
                <w:rFonts w:cs="Arial"/>
                <w:b w:val="0"/>
              </w:rPr>
            </w:pPr>
            <w:r>
              <w:rPr>
                <w:rFonts w:cs="Arial"/>
                <w:b w:val="0"/>
              </w:rPr>
              <w:t>(if known)</w:t>
            </w:r>
          </w:p>
        </w:tc>
        <w:tc>
          <w:tcPr>
            <w:tcW w:w="1738" w:type="pct"/>
            <w:gridSpan w:val="4"/>
          </w:tcPr>
          <w:p w14:paraId="6C8174A9" w14:textId="617F7368" w:rsidR="00DC0116" w:rsidRPr="003424B5" w:rsidRDefault="00DC0116" w:rsidP="00DC0116">
            <w:pPr>
              <w:pStyle w:val="Tableheadingright"/>
              <w:spacing w:line="240" w:lineRule="atLeast"/>
              <w:jc w:val="left"/>
              <w:rPr>
                <w:rFonts w:cs="Arial"/>
                <w:b w:val="0"/>
              </w:rPr>
            </w:pPr>
            <w:r w:rsidRPr="003424B5">
              <w:rPr>
                <w:rFonts w:cs="Arial"/>
                <w:b w:val="0"/>
              </w:rPr>
              <w:t xml:space="preserve"> </w:t>
            </w:r>
          </w:p>
        </w:tc>
      </w:tr>
      <w:tr w:rsidR="00DC0116" w:rsidRPr="003424B5" w14:paraId="11B02241" w14:textId="77777777" w:rsidTr="008934B0">
        <w:trPr>
          <w:trHeight w:val="475"/>
        </w:trPr>
        <w:tc>
          <w:tcPr>
            <w:tcW w:w="1015" w:type="pct"/>
            <w:gridSpan w:val="3"/>
            <w:shd w:val="clear" w:color="auto" w:fill="D9D9D9" w:themeFill="background1" w:themeFillShade="D9"/>
          </w:tcPr>
          <w:p w14:paraId="54C09D3E" w14:textId="240A8BE6" w:rsidR="00DC0116" w:rsidRPr="003424B5" w:rsidRDefault="00DC0116" w:rsidP="00DC0116">
            <w:pPr>
              <w:pStyle w:val="Tableheadingright"/>
              <w:spacing w:line="240" w:lineRule="atLeast"/>
              <w:jc w:val="left"/>
              <w:rPr>
                <w:rFonts w:cs="Arial"/>
                <w:b w:val="0"/>
              </w:rPr>
            </w:pPr>
            <w:r w:rsidRPr="003424B5">
              <w:rPr>
                <w:rFonts w:cs="Arial"/>
                <w:b w:val="0"/>
              </w:rPr>
              <w:t xml:space="preserve">No. </w:t>
            </w:r>
            <w:r>
              <w:rPr>
                <w:rFonts w:cs="Arial"/>
                <w:b w:val="0"/>
              </w:rPr>
              <w:t xml:space="preserve">geographic </w:t>
            </w:r>
            <w:r w:rsidRPr="003424B5">
              <w:rPr>
                <w:rFonts w:cs="Arial"/>
                <w:b w:val="0"/>
              </w:rPr>
              <w:t>locations</w:t>
            </w:r>
          </w:p>
        </w:tc>
        <w:tc>
          <w:tcPr>
            <w:tcW w:w="1015" w:type="pct"/>
            <w:gridSpan w:val="2"/>
          </w:tcPr>
          <w:p w14:paraId="7C5D31C8" w14:textId="77777777" w:rsidR="00DC0116" w:rsidRPr="003424B5" w:rsidRDefault="00DC0116" w:rsidP="00DC0116">
            <w:pPr>
              <w:pStyle w:val="Tableheadingright"/>
              <w:spacing w:line="240" w:lineRule="atLeast"/>
              <w:jc w:val="left"/>
              <w:rPr>
                <w:rFonts w:cs="Arial"/>
                <w:b w:val="0"/>
              </w:rPr>
            </w:pPr>
          </w:p>
        </w:tc>
        <w:tc>
          <w:tcPr>
            <w:tcW w:w="1232" w:type="pct"/>
            <w:gridSpan w:val="4"/>
            <w:shd w:val="clear" w:color="auto" w:fill="D9D9D9" w:themeFill="background1" w:themeFillShade="D9"/>
          </w:tcPr>
          <w:p w14:paraId="69E80D36" w14:textId="77777777" w:rsidR="00DC0116" w:rsidRDefault="00213CB1" w:rsidP="00DC0116">
            <w:pPr>
              <w:pStyle w:val="Tableheadingright"/>
              <w:spacing w:line="240" w:lineRule="atLeast"/>
              <w:jc w:val="left"/>
              <w:rPr>
                <w:rFonts w:cs="Arial"/>
                <w:b w:val="0"/>
              </w:rPr>
            </w:pPr>
            <w:r w:rsidRPr="003424B5">
              <w:rPr>
                <w:rFonts w:cs="Arial"/>
                <w:b w:val="0"/>
              </w:rPr>
              <w:t xml:space="preserve">No. </w:t>
            </w:r>
            <w:r>
              <w:rPr>
                <w:rFonts w:cs="Arial"/>
                <w:b w:val="0"/>
              </w:rPr>
              <w:t xml:space="preserve">IUCN </w:t>
            </w:r>
            <w:r w:rsidRPr="003424B5">
              <w:rPr>
                <w:rFonts w:cs="Arial"/>
                <w:b w:val="0"/>
              </w:rPr>
              <w:t>locations</w:t>
            </w:r>
          </w:p>
          <w:p w14:paraId="1E4BB2D4" w14:textId="72238AB0" w:rsidR="00213CB1" w:rsidRPr="003424B5" w:rsidRDefault="00213CB1" w:rsidP="00DC0116">
            <w:pPr>
              <w:pStyle w:val="Tableheadingright"/>
              <w:spacing w:line="240" w:lineRule="atLeast"/>
              <w:jc w:val="left"/>
              <w:rPr>
                <w:rFonts w:cs="Arial"/>
                <w:b w:val="0"/>
              </w:rPr>
            </w:pPr>
            <w:r>
              <w:rPr>
                <w:rFonts w:cs="Arial"/>
                <w:b w:val="0"/>
              </w:rPr>
              <w:t>(if known)</w:t>
            </w:r>
          </w:p>
        </w:tc>
        <w:tc>
          <w:tcPr>
            <w:tcW w:w="1738" w:type="pct"/>
            <w:gridSpan w:val="4"/>
            <w:vAlign w:val="center"/>
          </w:tcPr>
          <w:p w14:paraId="59183B84" w14:textId="093D78AF" w:rsidR="00DC0116" w:rsidRPr="003424B5" w:rsidRDefault="00DC0116" w:rsidP="00DC0116">
            <w:pPr>
              <w:pStyle w:val="Tableheadingright"/>
              <w:spacing w:line="240" w:lineRule="atLeast"/>
              <w:ind w:right="119"/>
              <w:jc w:val="center"/>
              <w:rPr>
                <w:rFonts w:cs="Arial"/>
                <w:b w:val="0"/>
                <w:bCs/>
              </w:rPr>
            </w:pPr>
          </w:p>
        </w:tc>
      </w:tr>
      <w:tr w:rsidR="00213CB1" w:rsidRPr="003424B5" w14:paraId="63BD7A23" w14:textId="77777777" w:rsidTr="00574135">
        <w:trPr>
          <w:trHeight w:val="475"/>
        </w:trPr>
        <w:tc>
          <w:tcPr>
            <w:tcW w:w="1015" w:type="pct"/>
            <w:gridSpan w:val="3"/>
            <w:shd w:val="clear" w:color="auto" w:fill="D9D9D9" w:themeFill="background1" w:themeFillShade="D9"/>
          </w:tcPr>
          <w:p w14:paraId="2D1ECF49" w14:textId="77777777" w:rsidR="00213CB1" w:rsidRPr="003424B5" w:rsidRDefault="00213CB1" w:rsidP="00213CB1">
            <w:pPr>
              <w:pStyle w:val="Tableheadingright"/>
              <w:spacing w:line="240" w:lineRule="atLeast"/>
              <w:jc w:val="left"/>
              <w:rPr>
                <w:rFonts w:cs="Arial"/>
                <w:b w:val="0"/>
              </w:rPr>
            </w:pPr>
            <w:r w:rsidRPr="003424B5">
              <w:rPr>
                <w:rFonts w:cs="Arial"/>
                <w:b w:val="0"/>
              </w:rPr>
              <w:t>No. subpopulations</w:t>
            </w:r>
          </w:p>
        </w:tc>
        <w:tc>
          <w:tcPr>
            <w:tcW w:w="1015" w:type="pct"/>
            <w:gridSpan w:val="2"/>
          </w:tcPr>
          <w:p w14:paraId="1202FBCA" w14:textId="77777777" w:rsidR="00213CB1" w:rsidRPr="003424B5" w:rsidRDefault="00213CB1" w:rsidP="00213CB1">
            <w:pPr>
              <w:pStyle w:val="Tableheadingright"/>
              <w:spacing w:line="240" w:lineRule="atLeast"/>
              <w:jc w:val="left"/>
              <w:rPr>
                <w:rFonts w:cs="Arial"/>
                <w:b w:val="0"/>
              </w:rPr>
            </w:pPr>
          </w:p>
        </w:tc>
        <w:tc>
          <w:tcPr>
            <w:tcW w:w="1232" w:type="pct"/>
            <w:gridSpan w:val="4"/>
            <w:shd w:val="clear" w:color="auto" w:fill="D9D9D9" w:themeFill="background1" w:themeFillShade="D9"/>
          </w:tcPr>
          <w:p w14:paraId="178226D0" w14:textId="4520E462" w:rsidR="00213CB1" w:rsidRPr="003424B5" w:rsidRDefault="00213CB1" w:rsidP="00213CB1">
            <w:pPr>
              <w:pStyle w:val="Tableheadingright"/>
              <w:spacing w:line="240" w:lineRule="atLeast"/>
              <w:jc w:val="left"/>
              <w:rPr>
                <w:rFonts w:cs="Arial"/>
                <w:b w:val="0"/>
              </w:rPr>
            </w:pPr>
            <w:r w:rsidRPr="003424B5">
              <w:rPr>
                <w:rFonts w:cs="Arial"/>
                <w:b w:val="0"/>
              </w:rPr>
              <w:t>Severely fragmented</w:t>
            </w:r>
          </w:p>
        </w:tc>
        <w:tc>
          <w:tcPr>
            <w:tcW w:w="1738" w:type="pct"/>
            <w:gridSpan w:val="4"/>
            <w:vAlign w:val="center"/>
          </w:tcPr>
          <w:p w14:paraId="7717B667" w14:textId="19E668D5" w:rsidR="00213CB1" w:rsidRPr="003424B5" w:rsidRDefault="00213CB1" w:rsidP="00213CB1">
            <w:pPr>
              <w:pStyle w:val="Tableheadingright"/>
              <w:spacing w:line="240" w:lineRule="atLeast"/>
              <w:jc w:val="left"/>
              <w:rPr>
                <w:rFonts w:cs="Arial"/>
                <w:b w:val="0"/>
                <w:bCs/>
              </w:rPr>
            </w:pPr>
            <w:r w:rsidRPr="003424B5">
              <w:rPr>
                <w:rFonts w:cs="Arial"/>
                <w:b w:val="0"/>
                <w:bCs/>
              </w:rPr>
              <w:t xml:space="preserve">Yes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Pr="003424B5">
              <w:rPr>
                <w:rFonts w:cs="Arial"/>
                <w:b w:val="0"/>
                <w:bCs/>
              </w:rPr>
            </w:r>
            <w:r w:rsidRPr="003424B5">
              <w:rPr>
                <w:rFonts w:cs="Arial"/>
                <w:b w:val="0"/>
                <w:bCs/>
              </w:rPr>
              <w:fldChar w:fldCharType="separate"/>
            </w:r>
            <w:r w:rsidRPr="003424B5">
              <w:rPr>
                <w:rFonts w:cs="Arial"/>
                <w:b w:val="0"/>
                <w:bCs/>
              </w:rPr>
              <w:fldChar w:fldCharType="end"/>
            </w:r>
            <w:r w:rsidRPr="003424B5">
              <w:rPr>
                <w:rFonts w:cs="Arial"/>
                <w:b w:val="0"/>
                <w:bCs/>
              </w:rPr>
              <w:t xml:space="preserve">      No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Pr="003424B5">
              <w:rPr>
                <w:rFonts w:cs="Arial"/>
                <w:b w:val="0"/>
                <w:bCs/>
              </w:rPr>
            </w:r>
            <w:r w:rsidRPr="003424B5">
              <w:rPr>
                <w:rFonts w:cs="Arial"/>
                <w:b w:val="0"/>
                <w:bCs/>
              </w:rPr>
              <w:fldChar w:fldCharType="separate"/>
            </w:r>
            <w:r w:rsidRPr="003424B5">
              <w:rPr>
                <w:rFonts w:cs="Arial"/>
                <w:b w:val="0"/>
                <w:bCs/>
              </w:rPr>
              <w:fldChar w:fldCharType="end"/>
            </w:r>
            <w:r w:rsidRPr="003424B5">
              <w:rPr>
                <w:rFonts w:cs="Arial"/>
                <w:b w:val="0"/>
                <w:bCs/>
              </w:rPr>
              <w:t xml:space="preserve">    Unknown </w:t>
            </w:r>
            <w:r w:rsidRPr="003424B5">
              <w:rPr>
                <w:rFonts w:cs="Arial"/>
                <w:b w:val="0"/>
                <w:bCs/>
              </w:rPr>
              <w:fldChar w:fldCharType="begin">
                <w:ffData>
                  <w:name w:val="Check2"/>
                  <w:enabled/>
                  <w:calcOnExit w:val="0"/>
                  <w:checkBox>
                    <w:sizeAuto/>
                    <w:default w:val="0"/>
                  </w:checkBox>
                </w:ffData>
              </w:fldChar>
            </w:r>
            <w:r w:rsidRPr="003424B5">
              <w:rPr>
                <w:rFonts w:cs="Arial"/>
                <w:b w:val="0"/>
                <w:bCs/>
              </w:rPr>
              <w:instrText xml:space="preserve"> FORMCHECKBOX </w:instrText>
            </w:r>
            <w:r w:rsidRPr="003424B5">
              <w:rPr>
                <w:rFonts w:cs="Arial"/>
                <w:b w:val="0"/>
                <w:bCs/>
              </w:rPr>
            </w:r>
            <w:r w:rsidRPr="003424B5">
              <w:rPr>
                <w:rFonts w:cs="Arial"/>
                <w:b w:val="0"/>
                <w:bCs/>
              </w:rPr>
              <w:fldChar w:fldCharType="separate"/>
            </w:r>
            <w:r w:rsidRPr="003424B5">
              <w:rPr>
                <w:rFonts w:cs="Arial"/>
                <w:b w:val="0"/>
                <w:bCs/>
              </w:rPr>
              <w:fldChar w:fldCharType="end"/>
            </w:r>
          </w:p>
        </w:tc>
      </w:tr>
      <w:tr w:rsidR="00213CB1" w:rsidRPr="003424B5" w14:paraId="22572D07" w14:textId="77777777" w:rsidTr="00607BFB">
        <w:trPr>
          <w:trHeight w:val="475"/>
        </w:trPr>
        <w:tc>
          <w:tcPr>
            <w:tcW w:w="2030" w:type="pct"/>
            <w:gridSpan w:val="5"/>
            <w:shd w:val="clear" w:color="auto" w:fill="D9D9D9" w:themeFill="background1" w:themeFillShade="D9"/>
          </w:tcPr>
          <w:p w14:paraId="77038021" w14:textId="3492D6B6" w:rsidR="00213CB1" w:rsidRPr="003424B5" w:rsidRDefault="00213CB1" w:rsidP="00213CB1">
            <w:pPr>
              <w:pStyle w:val="Tableheadingright"/>
              <w:spacing w:line="240" w:lineRule="atLeast"/>
              <w:jc w:val="left"/>
              <w:rPr>
                <w:rFonts w:cs="Arial"/>
                <w:b w:val="0"/>
              </w:rPr>
            </w:pPr>
            <w:r>
              <w:rPr>
                <w:rFonts w:cs="Arial"/>
                <w:b w:val="0"/>
              </w:rPr>
              <w:t>Conservation Estate (Y/N)</w:t>
            </w:r>
          </w:p>
        </w:tc>
        <w:tc>
          <w:tcPr>
            <w:tcW w:w="2970" w:type="pct"/>
            <w:gridSpan w:val="8"/>
          </w:tcPr>
          <w:p w14:paraId="5C577603" w14:textId="77777777" w:rsidR="00213CB1" w:rsidRPr="003424B5" w:rsidRDefault="00213CB1" w:rsidP="00213CB1">
            <w:pPr>
              <w:pStyle w:val="Tableheadingright"/>
              <w:spacing w:line="240" w:lineRule="atLeast"/>
              <w:jc w:val="left"/>
              <w:rPr>
                <w:rFonts w:cs="Arial"/>
                <w:b w:val="0"/>
              </w:rPr>
            </w:pPr>
          </w:p>
        </w:tc>
      </w:tr>
      <w:tr w:rsidR="00213CB1" w:rsidRPr="003424B5" w14:paraId="01EDC7EE" w14:textId="77777777" w:rsidTr="00607BFB">
        <w:trPr>
          <w:trHeight w:val="475"/>
        </w:trPr>
        <w:tc>
          <w:tcPr>
            <w:tcW w:w="2030" w:type="pct"/>
            <w:gridSpan w:val="5"/>
            <w:shd w:val="clear" w:color="auto" w:fill="D9D9D9" w:themeFill="background1" w:themeFillShade="D9"/>
          </w:tcPr>
          <w:p w14:paraId="05673A84" w14:textId="22092A1B" w:rsidR="00213CB1" w:rsidRPr="003424B5" w:rsidRDefault="00213CB1" w:rsidP="00213CB1">
            <w:pPr>
              <w:pStyle w:val="Tableheadingright"/>
              <w:spacing w:line="240" w:lineRule="atLeast"/>
              <w:jc w:val="left"/>
              <w:rPr>
                <w:rFonts w:cs="Arial"/>
                <w:b w:val="0"/>
              </w:rPr>
            </w:pPr>
            <w:r>
              <w:rPr>
                <w:rFonts w:cs="Arial"/>
                <w:b w:val="0"/>
              </w:rPr>
              <w:t>Flowering</w:t>
            </w:r>
            <w:r w:rsidR="00F642DA">
              <w:rPr>
                <w:rFonts w:cs="Arial"/>
                <w:b w:val="0"/>
              </w:rPr>
              <w:t xml:space="preserve"> period</w:t>
            </w:r>
            <w:r>
              <w:rPr>
                <w:rFonts w:cs="Arial"/>
                <w:b w:val="0"/>
              </w:rPr>
              <w:t>/</w:t>
            </w:r>
            <w:r w:rsidR="00597711">
              <w:rPr>
                <w:rFonts w:cs="Arial"/>
                <w:b w:val="0"/>
              </w:rPr>
              <w:t>b</w:t>
            </w:r>
            <w:r>
              <w:rPr>
                <w:rFonts w:cs="Arial"/>
                <w:b w:val="0"/>
              </w:rPr>
              <w:t>reeding</w:t>
            </w:r>
            <w:r w:rsidR="00597711">
              <w:rPr>
                <w:rFonts w:cs="Arial"/>
                <w:b w:val="0"/>
              </w:rPr>
              <w:t xml:space="preserve"> period</w:t>
            </w:r>
            <w:r>
              <w:rPr>
                <w:rFonts w:cs="Arial"/>
                <w:b w:val="0"/>
              </w:rPr>
              <w:t>/other ecological information</w:t>
            </w:r>
          </w:p>
        </w:tc>
        <w:tc>
          <w:tcPr>
            <w:tcW w:w="2970" w:type="pct"/>
            <w:gridSpan w:val="8"/>
          </w:tcPr>
          <w:p w14:paraId="643C8CAD" w14:textId="77777777" w:rsidR="00213CB1" w:rsidRPr="003424B5" w:rsidRDefault="00213CB1" w:rsidP="00213CB1">
            <w:pPr>
              <w:pStyle w:val="Tableheadingright"/>
              <w:spacing w:line="240" w:lineRule="atLeast"/>
              <w:jc w:val="left"/>
              <w:rPr>
                <w:rFonts w:cs="Arial"/>
                <w:b w:val="0"/>
              </w:rPr>
            </w:pPr>
          </w:p>
        </w:tc>
      </w:tr>
      <w:tr w:rsidR="00213CB1" w:rsidRPr="003424B5" w14:paraId="4522B4D1" w14:textId="77777777" w:rsidTr="00607BFB">
        <w:trPr>
          <w:trHeight w:val="475"/>
        </w:trPr>
        <w:tc>
          <w:tcPr>
            <w:tcW w:w="2030" w:type="pct"/>
            <w:gridSpan w:val="5"/>
            <w:shd w:val="clear" w:color="auto" w:fill="D9D9D9" w:themeFill="background1" w:themeFillShade="D9"/>
          </w:tcPr>
          <w:p w14:paraId="1A1BAB56" w14:textId="766C645F" w:rsidR="00213CB1" w:rsidRPr="003424B5" w:rsidRDefault="00213CB1" w:rsidP="00213CB1">
            <w:pPr>
              <w:pStyle w:val="Tableheadingright"/>
              <w:spacing w:line="240" w:lineRule="atLeast"/>
              <w:jc w:val="left"/>
              <w:rPr>
                <w:rFonts w:cs="Arial"/>
                <w:b w:val="0"/>
              </w:rPr>
            </w:pPr>
            <w:r>
              <w:rPr>
                <w:rFonts w:cs="Arial"/>
                <w:b w:val="0"/>
              </w:rPr>
              <w:t>Threats</w:t>
            </w:r>
          </w:p>
        </w:tc>
        <w:tc>
          <w:tcPr>
            <w:tcW w:w="2970" w:type="pct"/>
            <w:gridSpan w:val="8"/>
            <w:shd w:val="clear" w:color="auto" w:fill="FFFFFF" w:themeFill="background1"/>
          </w:tcPr>
          <w:p w14:paraId="3288CCB9" w14:textId="39FC3604" w:rsidR="00213CB1" w:rsidRPr="003424B5" w:rsidRDefault="00213CB1" w:rsidP="00213CB1">
            <w:pPr>
              <w:pStyle w:val="Tableheadingright"/>
              <w:spacing w:line="240" w:lineRule="atLeast"/>
              <w:jc w:val="left"/>
              <w:rPr>
                <w:rFonts w:cs="Arial"/>
                <w:b w:val="0"/>
              </w:rPr>
            </w:pPr>
          </w:p>
        </w:tc>
      </w:tr>
      <w:tr w:rsidR="00FA6778" w:rsidRPr="003424B5" w14:paraId="71D04E8D" w14:textId="77777777" w:rsidTr="00607BFB">
        <w:trPr>
          <w:trHeight w:val="475"/>
        </w:trPr>
        <w:tc>
          <w:tcPr>
            <w:tcW w:w="2030" w:type="pct"/>
            <w:gridSpan w:val="5"/>
            <w:shd w:val="clear" w:color="auto" w:fill="D9D9D9" w:themeFill="background1" w:themeFillShade="D9"/>
          </w:tcPr>
          <w:p w14:paraId="557045CF" w14:textId="1BB0F81E" w:rsidR="00FA6778" w:rsidRDefault="00FA6778" w:rsidP="00213CB1">
            <w:pPr>
              <w:pStyle w:val="Tableheadingright"/>
              <w:spacing w:line="240" w:lineRule="atLeast"/>
              <w:jc w:val="left"/>
              <w:rPr>
                <w:rFonts w:cs="Arial"/>
                <w:b w:val="0"/>
              </w:rPr>
            </w:pPr>
            <w:r>
              <w:rPr>
                <w:rFonts w:cs="Arial"/>
                <w:b w:val="0"/>
              </w:rPr>
              <w:t>Known habitat</w:t>
            </w:r>
          </w:p>
        </w:tc>
        <w:tc>
          <w:tcPr>
            <w:tcW w:w="2970" w:type="pct"/>
            <w:gridSpan w:val="8"/>
            <w:shd w:val="clear" w:color="auto" w:fill="FFFFFF" w:themeFill="background1"/>
          </w:tcPr>
          <w:p w14:paraId="4F32FAE7" w14:textId="77777777" w:rsidR="00FA6778" w:rsidRDefault="00FA6778" w:rsidP="00213CB1">
            <w:pPr>
              <w:pStyle w:val="Tableheadingright"/>
              <w:spacing w:line="240" w:lineRule="atLeast"/>
              <w:jc w:val="left"/>
              <w:rPr>
                <w:rFonts w:cs="Arial"/>
                <w:b w:val="0"/>
              </w:rPr>
            </w:pPr>
          </w:p>
        </w:tc>
      </w:tr>
      <w:tr w:rsidR="00213CB1" w:rsidRPr="003424B5" w14:paraId="54464781" w14:textId="77777777" w:rsidTr="004C5136">
        <w:tc>
          <w:tcPr>
            <w:tcW w:w="5000" w:type="pct"/>
            <w:gridSpan w:val="13"/>
            <w:shd w:val="clear" w:color="auto" w:fill="A6A6A6" w:themeFill="background1" w:themeFillShade="A6"/>
          </w:tcPr>
          <w:p w14:paraId="7AC0DF5F" w14:textId="06EDE014" w:rsidR="00213CB1" w:rsidRPr="003424B5" w:rsidRDefault="00213CB1" w:rsidP="00213CB1">
            <w:pPr>
              <w:pStyle w:val="Tableheadingright"/>
              <w:spacing w:line="240" w:lineRule="atLeast"/>
              <w:jc w:val="left"/>
              <w:rPr>
                <w:rFonts w:cs="Arial"/>
                <w:b w:val="0"/>
              </w:rPr>
            </w:pPr>
            <w:r>
              <w:rPr>
                <w:rFonts w:cs="Arial"/>
              </w:rPr>
              <w:t xml:space="preserve">Details of supporting information </w:t>
            </w:r>
            <w:r w:rsidRPr="00D0232B">
              <w:rPr>
                <w:rFonts w:cs="Arial"/>
                <w:b w:val="0"/>
                <w:bCs/>
                <w:i/>
                <w:iCs/>
              </w:rPr>
              <w:t>(relevant attachments)</w:t>
            </w:r>
          </w:p>
        </w:tc>
      </w:tr>
      <w:tr w:rsidR="00213CB1" w:rsidRPr="003424B5" w14:paraId="2562308E" w14:textId="77777777" w:rsidTr="00FA6778">
        <w:trPr>
          <w:trHeight w:val="475"/>
        </w:trPr>
        <w:tc>
          <w:tcPr>
            <w:tcW w:w="1015" w:type="pct"/>
            <w:gridSpan w:val="3"/>
            <w:shd w:val="clear" w:color="auto" w:fill="D9D9D9" w:themeFill="background1" w:themeFillShade="D9"/>
          </w:tcPr>
          <w:p w14:paraId="28108D99" w14:textId="5E4056A2" w:rsidR="00213CB1" w:rsidRPr="003424B5" w:rsidRDefault="001F7ECF" w:rsidP="00213CB1">
            <w:pPr>
              <w:pStyle w:val="Tableheadingright"/>
              <w:spacing w:line="240" w:lineRule="atLeast"/>
              <w:jc w:val="left"/>
              <w:rPr>
                <w:rFonts w:cs="Arial"/>
                <w:b w:val="0"/>
              </w:rPr>
            </w:pPr>
            <w:r>
              <w:rPr>
                <w:rFonts w:cs="Arial"/>
                <w:b w:val="0"/>
              </w:rPr>
              <w:t>T</w:t>
            </w:r>
            <w:r w:rsidR="00FA6778" w:rsidRPr="00FA6778">
              <w:rPr>
                <w:rFonts w:cs="Arial"/>
                <w:b w:val="0"/>
              </w:rPr>
              <w:t xml:space="preserve">axonomic paper </w:t>
            </w:r>
          </w:p>
        </w:tc>
        <w:tc>
          <w:tcPr>
            <w:tcW w:w="3985" w:type="pct"/>
            <w:gridSpan w:val="10"/>
          </w:tcPr>
          <w:p w14:paraId="1E14F75B" w14:textId="77777777" w:rsidR="00213CB1" w:rsidRPr="003424B5" w:rsidRDefault="00213CB1" w:rsidP="00213CB1">
            <w:pPr>
              <w:pStyle w:val="Tableheadingright"/>
              <w:spacing w:line="240" w:lineRule="atLeast"/>
              <w:jc w:val="left"/>
              <w:rPr>
                <w:rFonts w:cs="Arial"/>
                <w:b w:val="0"/>
              </w:rPr>
            </w:pPr>
          </w:p>
        </w:tc>
      </w:tr>
      <w:tr w:rsidR="00FA6778" w:rsidRPr="003424B5" w14:paraId="27508E4A" w14:textId="77777777" w:rsidTr="00FA6778">
        <w:trPr>
          <w:trHeight w:val="475"/>
        </w:trPr>
        <w:tc>
          <w:tcPr>
            <w:tcW w:w="1015" w:type="pct"/>
            <w:gridSpan w:val="3"/>
            <w:shd w:val="clear" w:color="auto" w:fill="D9D9D9" w:themeFill="background1" w:themeFillShade="D9"/>
          </w:tcPr>
          <w:p w14:paraId="361FBFC3" w14:textId="45BEF2D4" w:rsidR="00FA6778" w:rsidRPr="00FA6778" w:rsidRDefault="001F7ECF" w:rsidP="00213CB1">
            <w:pPr>
              <w:pStyle w:val="Tableheadingright"/>
              <w:spacing w:line="240" w:lineRule="atLeast"/>
              <w:jc w:val="left"/>
              <w:rPr>
                <w:rFonts w:cs="Arial"/>
                <w:b w:val="0"/>
              </w:rPr>
            </w:pPr>
            <w:r>
              <w:rPr>
                <w:rFonts w:cs="Arial"/>
                <w:b w:val="0"/>
              </w:rPr>
              <w:t>S</w:t>
            </w:r>
            <w:r w:rsidR="00FA6778" w:rsidRPr="00FA6778">
              <w:rPr>
                <w:rFonts w:cs="Arial"/>
                <w:b w:val="0"/>
              </w:rPr>
              <w:t>cientific publication</w:t>
            </w:r>
          </w:p>
        </w:tc>
        <w:tc>
          <w:tcPr>
            <w:tcW w:w="3985" w:type="pct"/>
            <w:gridSpan w:val="10"/>
          </w:tcPr>
          <w:p w14:paraId="7B0C70CE" w14:textId="77777777" w:rsidR="00FA6778" w:rsidRPr="003424B5" w:rsidRDefault="00FA6778" w:rsidP="00213CB1">
            <w:pPr>
              <w:pStyle w:val="Tableheadingright"/>
              <w:spacing w:line="240" w:lineRule="atLeast"/>
              <w:jc w:val="left"/>
              <w:rPr>
                <w:rFonts w:cs="Arial"/>
                <w:b w:val="0"/>
              </w:rPr>
            </w:pPr>
          </w:p>
        </w:tc>
      </w:tr>
      <w:tr w:rsidR="00FA6778" w:rsidRPr="003424B5" w14:paraId="4E36059C" w14:textId="77777777" w:rsidTr="00FA6778">
        <w:trPr>
          <w:trHeight w:val="475"/>
        </w:trPr>
        <w:tc>
          <w:tcPr>
            <w:tcW w:w="1015" w:type="pct"/>
            <w:gridSpan w:val="3"/>
            <w:shd w:val="clear" w:color="auto" w:fill="D9D9D9" w:themeFill="background1" w:themeFillShade="D9"/>
          </w:tcPr>
          <w:p w14:paraId="23BDF9C3" w14:textId="5AA85766" w:rsidR="00FA6778" w:rsidRPr="00FA6778" w:rsidRDefault="001F7ECF" w:rsidP="00213CB1">
            <w:pPr>
              <w:pStyle w:val="Tableheadingright"/>
              <w:spacing w:line="240" w:lineRule="atLeast"/>
              <w:jc w:val="left"/>
              <w:rPr>
                <w:rFonts w:cs="Arial"/>
                <w:b w:val="0"/>
              </w:rPr>
            </w:pPr>
            <w:r>
              <w:rPr>
                <w:rFonts w:cs="Arial"/>
                <w:b w:val="0"/>
              </w:rPr>
              <w:t>S</w:t>
            </w:r>
            <w:r w:rsidR="00FA6778" w:rsidRPr="00FA6778">
              <w:rPr>
                <w:rFonts w:cs="Arial"/>
                <w:b w:val="0"/>
              </w:rPr>
              <w:t>urvey reports</w:t>
            </w:r>
          </w:p>
        </w:tc>
        <w:tc>
          <w:tcPr>
            <w:tcW w:w="3985" w:type="pct"/>
            <w:gridSpan w:val="10"/>
          </w:tcPr>
          <w:p w14:paraId="4A237B17" w14:textId="77777777" w:rsidR="00FA6778" w:rsidRPr="003424B5" w:rsidRDefault="00FA6778" w:rsidP="00213CB1">
            <w:pPr>
              <w:pStyle w:val="Tableheadingright"/>
              <w:spacing w:line="240" w:lineRule="atLeast"/>
              <w:jc w:val="left"/>
              <w:rPr>
                <w:rFonts w:cs="Arial"/>
                <w:b w:val="0"/>
              </w:rPr>
            </w:pPr>
          </w:p>
        </w:tc>
      </w:tr>
      <w:tr w:rsidR="00FA6778" w:rsidRPr="003424B5" w14:paraId="49833C85" w14:textId="77777777" w:rsidTr="00FA6778">
        <w:trPr>
          <w:trHeight w:val="475"/>
        </w:trPr>
        <w:tc>
          <w:tcPr>
            <w:tcW w:w="1015" w:type="pct"/>
            <w:gridSpan w:val="3"/>
            <w:shd w:val="clear" w:color="auto" w:fill="D9D9D9" w:themeFill="background1" w:themeFillShade="D9"/>
          </w:tcPr>
          <w:p w14:paraId="14B0C215" w14:textId="63662ABD" w:rsidR="00FA6778" w:rsidRPr="00FA6778" w:rsidRDefault="00FA6778" w:rsidP="00213CB1">
            <w:pPr>
              <w:pStyle w:val="Tableheadingright"/>
              <w:spacing w:line="240" w:lineRule="atLeast"/>
              <w:jc w:val="left"/>
              <w:rPr>
                <w:rFonts w:cs="Arial"/>
                <w:b w:val="0"/>
              </w:rPr>
            </w:pPr>
            <w:r>
              <w:rPr>
                <w:rFonts w:cs="Arial"/>
                <w:b w:val="0"/>
              </w:rPr>
              <w:t>Map/shapefile</w:t>
            </w:r>
          </w:p>
        </w:tc>
        <w:tc>
          <w:tcPr>
            <w:tcW w:w="3985" w:type="pct"/>
            <w:gridSpan w:val="10"/>
          </w:tcPr>
          <w:p w14:paraId="5C126A42" w14:textId="77777777" w:rsidR="00FA6778" w:rsidRPr="003424B5" w:rsidRDefault="00FA6778" w:rsidP="00213CB1">
            <w:pPr>
              <w:pStyle w:val="Tableheadingright"/>
              <w:spacing w:line="240" w:lineRule="atLeast"/>
              <w:jc w:val="left"/>
              <w:rPr>
                <w:rFonts w:cs="Arial"/>
                <w:b w:val="0"/>
              </w:rPr>
            </w:pPr>
          </w:p>
        </w:tc>
      </w:tr>
      <w:tr w:rsidR="00213CB1" w:rsidRPr="003424B5" w14:paraId="28264FA4" w14:textId="77777777" w:rsidTr="00DB21D8">
        <w:tc>
          <w:tcPr>
            <w:tcW w:w="5000" w:type="pct"/>
            <w:gridSpan w:val="13"/>
            <w:shd w:val="clear" w:color="auto" w:fill="A6A6A6" w:themeFill="background1" w:themeFillShade="A6"/>
          </w:tcPr>
          <w:p w14:paraId="68087967" w14:textId="33D8F592" w:rsidR="00213CB1" w:rsidRPr="003424B5" w:rsidRDefault="00213CB1" w:rsidP="00213CB1">
            <w:pPr>
              <w:pStyle w:val="Tableheadingright"/>
              <w:spacing w:line="240" w:lineRule="atLeast"/>
              <w:jc w:val="left"/>
              <w:rPr>
                <w:rFonts w:cs="Arial"/>
                <w:b w:val="0"/>
              </w:rPr>
            </w:pPr>
            <w:r>
              <w:rPr>
                <w:rFonts w:cs="Arial"/>
              </w:rPr>
              <w:t>Administrative</w:t>
            </w:r>
            <w:r w:rsidRPr="003424B5">
              <w:rPr>
                <w:rFonts w:cs="Arial"/>
              </w:rPr>
              <w:t xml:space="preserve"> information</w:t>
            </w:r>
            <w:r w:rsidRPr="003424B5">
              <w:rPr>
                <w:rFonts w:cs="Arial"/>
                <w:b w:val="0"/>
                <w:i/>
              </w:rPr>
              <w:t xml:space="preserve"> </w:t>
            </w:r>
          </w:p>
        </w:tc>
      </w:tr>
      <w:tr w:rsidR="00213CB1" w:rsidRPr="003424B5" w14:paraId="3E5C0C0C" w14:textId="77777777" w:rsidTr="008934B0">
        <w:trPr>
          <w:trHeight w:val="475"/>
        </w:trPr>
        <w:tc>
          <w:tcPr>
            <w:tcW w:w="1015" w:type="pct"/>
            <w:gridSpan w:val="3"/>
            <w:shd w:val="clear" w:color="auto" w:fill="D9D9D9" w:themeFill="background1" w:themeFillShade="D9"/>
          </w:tcPr>
          <w:p w14:paraId="4A4004C2" w14:textId="50D69ADB" w:rsidR="00213CB1" w:rsidRPr="003424B5" w:rsidRDefault="00213CB1" w:rsidP="00213CB1">
            <w:pPr>
              <w:pStyle w:val="Tableheadingright"/>
              <w:spacing w:line="240" w:lineRule="atLeast"/>
              <w:jc w:val="left"/>
              <w:rPr>
                <w:rFonts w:cs="Arial"/>
                <w:b w:val="0"/>
              </w:rPr>
            </w:pPr>
            <w:r>
              <w:rPr>
                <w:rFonts w:cs="Arial"/>
                <w:b w:val="0"/>
              </w:rPr>
              <w:t>Recommended by</w:t>
            </w:r>
          </w:p>
        </w:tc>
        <w:tc>
          <w:tcPr>
            <w:tcW w:w="3985" w:type="pct"/>
            <w:gridSpan w:val="10"/>
          </w:tcPr>
          <w:p w14:paraId="15036590" w14:textId="77777777" w:rsidR="00213CB1" w:rsidRPr="003424B5" w:rsidRDefault="00213CB1" w:rsidP="00213CB1">
            <w:pPr>
              <w:pStyle w:val="Tableheadingright"/>
              <w:spacing w:line="240" w:lineRule="atLeast"/>
              <w:jc w:val="left"/>
              <w:rPr>
                <w:rFonts w:cs="Arial"/>
                <w:b w:val="0"/>
              </w:rPr>
            </w:pPr>
          </w:p>
        </w:tc>
      </w:tr>
      <w:tr w:rsidR="00213CB1" w:rsidRPr="003424B5" w14:paraId="20D11CEF" w14:textId="77777777" w:rsidTr="008934B0">
        <w:trPr>
          <w:trHeight w:val="475"/>
        </w:trPr>
        <w:tc>
          <w:tcPr>
            <w:tcW w:w="1015" w:type="pct"/>
            <w:gridSpan w:val="3"/>
            <w:shd w:val="clear" w:color="auto" w:fill="D9D9D9" w:themeFill="background1" w:themeFillShade="D9"/>
          </w:tcPr>
          <w:p w14:paraId="200A5B47" w14:textId="53FF91EF" w:rsidR="00213CB1" w:rsidRDefault="00213CB1" w:rsidP="00213CB1">
            <w:pPr>
              <w:pStyle w:val="Tableheadingright"/>
              <w:spacing w:line="240" w:lineRule="atLeast"/>
              <w:jc w:val="left"/>
              <w:rPr>
                <w:rFonts w:cs="Arial"/>
                <w:b w:val="0"/>
              </w:rPr>
            </w:pPr>
            <w:r>
              <w:rPr>
                <w:rFonts w:cs="Arial"/>
                <w:b w:val="0"/>
              </w:rPr>
              <w:t>Affiliation</w:t>
            </w:r>
          </w:p>
        </w:tc>
        <w:tc>
          <w:tcPr>
            <w:tcW w:w="3985" w:type="pct"/>
            <w:gridSpan w:val="10"/>
          </w:tcPr>
          <w:p w14:paraId="485C87C3" w14:textId="77777777" w:rsidR="00213CB1" w:rsidRPr="003424B5" w:rsidRDefault="00213CB1" w:rsidP="00213CB1">
            <w:pPr>
              <w:pStyle w:val="Tableheadingright"/>
              <w:spacing w:line="240" w:lineRule="atLeast"/>
              <w:jc w:val="left"/>
              <w:rPr>
                <w:rFonts w:cs="Arial"/>
                <w:b w:val="0"/>
              </w:rPr>
            </w:pPr>
          </w:p>
        </w:tc>
      </w:tr>
      <w:tr w:rsidR="00213CB1" w:rsidRPr="003424B5" w14:paraId="0BDBE759" w14:textId="77777777" w:rsidTr="008934B0">
        <w:trPr>
          <w:trHeight w:val="475"/>
        </w:trPr>
        <w:tc>
          <w:tcPr>
            <w:tcW w:w="1015" w:type="pct"/>
            <w:gridSpan w:val="3"/>
            <w:shd w:val="clear" w:color="auto" w:fill="D9D9D9" w:themeFill="background1" w:themeFillShade="D9"/>
          </w:tcPr>
          <w:p w14:paraId="2B5EC204" w14:textId="77777777" w:rsidR="00213CB1" w:rsidRDefault="00213CB1" w:rsidP="00213CB1">
            <w:pPr>
              <w:pStyle w:val="Tableheadingright"/>
              <w:spacing w:line="240" w:lineRule="atLeast"/>
              <w:jc w:val="left"/>
              <w:rPr>
                <w:rFonts w:cs="Arial"/>
                <w:b w:val="0"/>
              </w:rPr>
            </w:pPr>
            <w:r>
              <w:rPr>
                <w:rFonts w:cs="Arial"/>
                <w:b w:val="0"/>
              </w:rPr>
              <w:t>DBCA Region</w:t>
            </w:r>
          </w:p>
          <w:p w14:paraId="4D242355" w14:textId="531FA9D0" w:rsidR="00AA3B88" w:rsidRPr="003424B5" w:rsidRDefault="00447AD7" w:rsidP="00213CB1">
            <w:pPr>
              <w:pStyle w:val="Tableheadingright"/>
              <w:spacing w:line="240" w:lineRule="atLeast"/>
              <w:jc w:val="left"/>
              <w:rPr>
                <w:rFonts w:cs="Arial"/>
                <w:b w:val="0"/>
              </w:rPr>
            </w:pPr>
            <w:r>
              <w:rPr>
                <w:rFonts w:cs="Arial"/>
                <w:b w:val="0"/>
              </w:rPr>
              <w:t>c</w:t>
            </w:r>
            <w:r w:rsidR="00AA3B88">
              <w:rPr>
                <w:rFonts w:cs="Arial"/>
                <w:b w:val="0"/>
              </w:rPr>
              <w:t>onsulted?</w:t>
            </w:r>
          </w:p>
        </w:tc>
        <w:tc>
          <w:tcPr>
            <w:tcW w:w="1015" w:type="pct"/>
            <w:gridSpan w:val="2"/>
          </w:tcPr>
          <w:p w14:paraId="7E6C4A7E" w14:textId="77777777" w:rsidR="00213CB1" w:rsidRPr="003424B5" w:rsidRDefault="00213CB1" w:rsidP="00213CB1">
            <w:pPr>
              <w:pStyle w:val="Tableheadingright"/>
              <w:spacing w:line="240" w:lineRule="atLeast"/>
              <w:jc w:val="left"/>
              <w:rPr>
                <w:rFonts w:cs="Arial"/>
                <w:b w:val="0"/>
              </w:rPr>
            </w:pPr>
          </w:p>
        </w:tc>
        <w:tc>
          <w:tcPr>
            <w:tcW w:w="1232" w:type="pct"/>
            <w:gridSpan w:val="4"/>
            <w:shd w:val="clear" w:color="auto" w:fill="D9D9D9" w:themeFill="background1" w:themeFillShade="D9"/>
          </w:tcPr>
          <w:p w14:paraId="1B72C314" w14:textId="08D0D17D" w:rsidR="00213CB1" w:rsidRPr="003424B5" w:rsidRDefault="008A477F" w:rsidP="00213CB1">
            <w:pPr>
              <w:pStyle w:val="Tableheadingright"/>
              <w:spacing w:line="240" w:lineRule="atLeast"/>
              <w:jc w:val="left"/>
              <w:rPr>
                <w:rFonts w:cs="Arial"/>
                <w:b w:val="0"/>
              </w:rPr>
            </w:pPr>
            <w:r>
              <w:rPr>
                <w:rFonts w:cs="Arial"/>
                <w:b w:val="0"/>
              </w:rPr>
              <w:t xml:space="preserve">DBCA </w:t>
            </w:r>
            <w:r w:rsidR="00213CB1">
              <w:rPr>
                <w:rFonts w:cs="Arial"/>
                <w:b w:val="0"/>
              </w:rPr>
              <w:t>District</w:t>
            </w:r>
          </w:p>
        </w:tc>
        <w:tc>
          <w:tcPr>
            <w:tcW w:w="1738" w:type="pct"/>
            <w:gridSpan w:val="4"/>
            <w:vAlign w:val="center"/>
          </w:tcPr>
          <w:p w14:paraId="1CB2A11F" w14:textId="48A7629D" w:rsidR="00213CB1" w:rsidRPr="003424B5" w:rsidRDefault="00213CB1" w:rsidP="00213CB1">
            <w:pPr>
              <w:pStyle w:val="Tableheadingright"/>
              <w:spacing w:line="240" w:lineRule="atLeast"/>
              <w:ind w:right="119"/>
              <w:jc w:val="left"/>
              <w:rPr>
                <w:rFonts w:cs="Arial"/>
                <w:b w:val="0"/>
                <w:bCs/>
              </w:rPr>
            </w:pPr>
          </w:p>
        </w:tc>
      </w:tr>
      <w:tr w:rsidR="00607BFB" w:rsidRPr="003424B5" w14:paraId="73FCB878" w14:textId="77777777" w:rsidTr="008934B0">
        <w:trPr>
          <w:trHeight w:val="475"/>
        </w:trPr>
        <w:tc>
          <w:tcPr>
            <w:tcW w:w="1015" w:type="pct"/>
            <w:gridSpan w:val="3"/>
            <w:shd w:val="clear" w:color="auto" w:fill="D9D9D9" w:themeFill="background1" w:themeFillShade="D9"/>
          </w:tcPr>
          <w:p w14:paraId="2A23217A" w14:textId="056F2578" w:rsidR="00607BFB" w:rsidRDefault="00607BFB" w:rsidP="00213CB1">
            <w:pPr>
              <w:pStyle w:val="Tableheadingright"/>
              <w:spacing w:line="240" w:lineRule="atLeast"/>
              <w:jc w:val="left"/>
              <w:rPr>
                <w:rFonts w:cs="Arial"/>
                <w:b w:val="0"/>
              </w:rPr>
            </w:pPr>
            <w:r>
              <w:rPr>
                <w:rFonts w:cs="Arial"/>
                <w:b w:val="0"/>
              </w:rPr>
              <w:t>Initials/Name</w:t>
            </w:r>
          </w:p>
        </w:tc>
        <w:tc>
          <w:tcPr>
            <w:tcW w:w="1015" w:type="pct"/>
            <w:gridSpan w:val="2"/>
          </w:tcPr>
          <w:p w14:paraId="20C810C6" w14:textId="77777777" w:rsidR="00607BFB" w:rsidRPr="003424B5" w:rsidRDefault="00607BFB" w:rsidP="00213CB1">
            <w:pPr>
              <w:pStyle w:val="Tableheadingright"/>
              <w:spacing w:line="240" w:lineRule="atLeast"/>
              <w:jc w:val="left"/>
              <w:rPr>
                <w:rFonts w:cs="Arial"/>
                <w:b w:val="0"/>
              </w:rPr>
            </w:pPr>
          </w:p>
        </w:tc>
        <w:tc>
          <w:tcPr>
            <w:tcW w:w="1232" w:type="pct"/>
            <w:gridSpan w:val="4"/>
            <w:shd w:val="clear" w:color="auto" w:fill="D9D9D9" w:themeFill="background1" w:themeFillShade="D9"/>
          </w:tcPr>
          <w:p w14:paraId="36385266" w14:textId="572D3391" w:rsidR="00607BFB" w:rsidRDefault="00607BFB" w:rsidP="00213CB1">
            <w:pPr>
              <w:pStyle w:val="Tableheadingright"/>
              <w:spacing w:line="240" w:lineRule="atLeast"/>
              <w:jc w:val="left"/>
              <w:rPr>
                <w:rFonts w:cs="Arial"/>
                <w:b w:val="0"/>
              </w:rPr>
            </w:pPr>
            <w:r>
              <w:rPr>
                <w:rFonts w:cs="Arial"/>
                <w:b w:val="0"/>
              </w:rPr>
              <w:t>Date</w:t>
            </w:r>
          </w:p>
        </w:tc>
        <w:tc>
          <w:tcPr>
            <w:tcW w:w="1738" w:type="pct"/>
            <w:gridSpan w:val="4"/>
            <w:vAlign w:val="center"/>
          </w:tcPr>
          <w:p w14:paraId="29BDDE0F" w14:textId="77777777" w:rsidR="00607BFB" w:rsidRPr="003424B5" w:rsidRDefault="00607BFB" w:rsidP="00213CB1">
            <w:pPr>
              <w:pStyle w:val="Tableheadingright"/>
              <w:spacing w:line="240" w:lineRule="atLeast"/>
              <w:ind w:right="119"/>
              <w:jc w:val="left"/>
              <w:rPr>
                <w:rFonts w:cs="Arial"/>
                <w:b w:val="0"/>
                <w:bCs/>
              </w:rPr>
            </w:pPr>
          </w:p>
        </w:tc>
      </w:tr>
      <w:tr w:rsidR="0044049E" w:rsidRPr="003424B5" w14:paraId="5F0AC2DE" w14:textId="77777777" w:rsidTr="0044049E">
        <w:trPr>
          <w:trHeight w:val="475"/>
        </w:trPr>
        <w:tc>
          <w:tcPr>
            <w:tcW w:w="5000" w:type="pct"/>
            <w:gridSpan w:val="13"/>
            <w:shd w:val="clear" w:color="auto" w:fill="A6A6A6" w:themeFill="background1" w:themeFillShade="A6"/>
          </w:tcPr>
          <w:p w14:paraId="73FA292E" w14:textId="6C165F5C" w:rsidR="0044049E" w:rsidRPr="00AA3B88" w:rsidRDefault="0044049E" w:rsidP="00213CB1">
            <w:pPr>
              <w:pStyle w:val="Tableheadingright"/>
              <w:spacing w:line="240" w:lineRule="atLeast"/>
              <w:jc w:val="left"/>
              <w:rPr>
                <w:rFonts w:cs="Arial"/>
                <w:bCs/>
              </w:rPr>
            </w:pPr>
            <w:r w:rsidRPr="00AA3B88">
              <w:rPr>
                <w:rFonts w:cs="Arial"/>
                <w:bCs/>
              </w:rPr>
              <w:t>Species and Communiti</w:t>
            </w:r>
            <w:r w:rsidR="009B17AB" w:rsidRPr="00AA3B88">
              <w:rPr>
                <w:rFonts w:cs="Arial"/>
                <w:bCs/>
              </w:rPr>
              <w:t xml:space="preserve">es </w:t>
            </w:r>
            <w:r w:rsidR="00AA3B88" w:rsidRPr="00AA3B88">
              <w:rPr>
                <w:rFonts w:cs="Arial"/>
                <w:bCs/>
              </w:rPr>
              <w:t>Review and Approval</w:t>
            </w:r>
          </w:p>
        </w:tc>
      </w:tr>
      <w:tr w:rsidR="00213CB1" w:rsidRPr="003424B5" w14:paraId="4E3C701E" w14:textId="77777777" w:rsidTr="00AC0274">
        <w:trPr>
          <w:trHeight w:val="475"/>
        </w:trPr>
        <w:tc>
          <w:tcPr>
            <w:tcW w:w="5000" w:type="pct"/>
            <w:gridSpan w:val="13"/>
            <w:shd w:val="clear" w:color="auto" w:fill="D9D9D9" w:themeFill="background1" w:themeFillShade="D9"/>
          </w:tcPr>
          <w:p w14:paraId="6DD63858" w14:textId="1956E0D8" w:rsidR="00213CB1" w:rsidRPr="003424B5" w:rsidRDefault="00AA3B88" w:rsidP="00213CB1">
            <w:pPr>
              <w:pStyle w:val="Tableheadingright"/>
              <w:spacing w:line="240" w:lineRule="atLeast"/>
              <w:jc w:val="left"/>
              <w:rPr>
                <w:rFonts w:cs="Arial"/>
                <w:b w:val="0"/>
              </w:rPr>
            </w:pPr>
            <w:r>
              <w:rPr>
                <w:rFonts w:cs="Arial"/>
                <w:b w:val="0"/>
              </w:rPr>
              <w:t>Reviewed</w:t>
            </w:r>
            <w:r w:rsidR="00213CB1">
              <w:rPr>
                <w:rFonts w:cs="Arial"/>
                <w:b w:val="0"/>
              </w:rPr>
              <w:t xml:space="preserve"> by </w:t>
            </w:r>
            <w:r>
              <w:rPr>
                <w:rFonts w:cs="Arial"/>
                <w:b w:val="0"/>
              </w:rPr>
              <w:t>Conservation Listing Officer</w:t>
            </w:r>
            <w:r w:rsidR="00213CB1">
              <w:rPr>
                <w:rFonts w:cs="Arial"/>
                <w:b w:val="0"/>
              </w:rPr>
              <w:t xml:space="preserve"> </w:t>
            </w:r>
            <w:r w:rsidR="00213CB1" w:rsidRPr="003424B5">
              <w:rPr>
                <w:rFonts w:cs="Arial"/>
                <w:b w:val="0"/>
                <w:bCs/>
              </w:rPr>
              <w:t xml:space="preserve">Yes  </w:t>
            </w:r>
            <w:r w:rsidR="00213CB1" w:rsidRPr="003424B5">
              <w:rPr>
                <w:rFonts w:cs="Arial"/>
                <w:b w:val="0"/>
                <w:bCs/>
              </w:rPr>
              <w:fldChar w:fldCharType="begin">
                <w:ffData>
                  <w:name w:val=""/>
                  <w:enabled/>
                  <w:calcOnExit w:val="0"/>
                  <w:checkBox>
                    <w:sizeAuto/>
                    <w:default w:val="0"/>
                  </w:checkBox>
                </w:ffData>
              </w:fldChar>
            </w:r>
            <w:r w:rsidR="00213CB1" w:rsidRPr="003424B5">
              <w:rPr>
                <w:rFonts w:cs="Arial"/>
                <w:b w:val="0"/>
                <w:bCs/>
              </w:rPr>
              <w:instrText xml:space="preserve"> FORMCHECKBOX </w:instrText>
            </w:r>
            <w:r w:rsidR="00213CB1" w:rsidRPr="003424B5">
              <w:rPr>
                <w:rFonts w:cs="Arial"/>
                <w:b w:val="0"/>
                <w:bCs/>
              </w:rPr>
            </w:r>
            <w:r w:rsidR="00213CB1" w:rsidRPr="003424B5">
              <w:rPr>
                <w:rFonts w:cs="Arial"/>
                <w:b w:val="0"/>
                <w:bCs/>
              </w:rPr>
              <w:fldChar w:fldCharType="separate"/>
            </w:r>
            <w:r w:rsidR="00213CB1" w:rsidRPr="003424B5">
              <w:rPr>
                <w:rFonts w:cs="Arial"/>
                <w:b w:val="0"/>
                <w:bCs/>
              </w:rPr>
              <w:fldChar w:fldCharType="end"/>
            </w:r>
            <w:r w:rsidR="00213CB1" w:rsidRPr="003424B5">
              <w:rPr>
                <w:rFonts w:cs="Arial"/>
                <w:b w:val="0"/>
                <w:bCs/>
              </w:rPr>
              <w:t xml:space="preserve">      No  </w:t>
            </w:r>
            <w:r w:rsidR="00213CB1" w:rsidRPr="003424B5">
              <w:rPr>
                <w:rFonts w:cs="Arial"/>
                <w:b w:val="0"/>
                <w:bCs/>
              </w:rPr>
              <w:fldChar w:fldCharType="begin">
                <w:ffData>
                  <w:name w:val="Check2"/>
                  <w:enabled/>
                  <w:calcOnExit w:val="0"/>
                  <w:checkBox>
                    <w:sizeAuto/>
                    <w:default w:val="0"/>
                  </w:checkBox>
                </w:ffData>
              </w:fldChar>
            </w:r>
            <w:r w:rsidR="00213CB1" w:rsidRPr="003424B5">
              <w:rPr>
                <w:rFonts w:cs="Arial"/>
                <w:b w:val="0"/>
              </w:rPr>
              <w:instrText xml:space="preserve"> FORMCHECKBOX </w:instrText>
            </w:r>
            <w:r w:rsidR="00213CB1" w:rsidRPr="003424B5">
              <w:rPr>
                <w:rFonts w:cs="Arial"/>
                <w:b w:val="0"/>
                <w:bCs/>
              </w:rPr>
            </w:r>
            <w:r w:rsidR="00213CB1" w:rsidRPr="003424B5">
              <w:rPr>
                <w:rFonts w:cs="Arial"/>
                <w:b w:val="0"/>
                <w:bCs/>
              </w:rPr>
              <w:fldChar w:fldCharType="separate"/>
            </w:r>
            <w:r w:rsidR="00213CB1" w:rsidRPr="003424B5">
              <w:rPr>
                <w:rFonts w:cs="Arial"/>
                <w:b w:val="0"/>
                <w:bCs/>
              </w:rPr>
              <w:fldChar w:fldCharType="end"/>
            </w:r>
            <w:r w:rsidR="00213CB1" w:rsidRPr="003424B5">
              <w:rPr>
                <w:rFonts w:cs="Arial"/>
                <w:b w:val="0"/>
                <w:bCs/>
              </w:rPr>
              <w:t xml:space="preserve">    </w:t>
            </w:r>
          </w:p>
        </w:tc>
      </w:tr>
      <w:tr w:rsidR="001C0E0B" w:rsidRPr="003424B5" w14:paraId="62B287F2" w14:textId="77777777" w:rsidTr="00AC0274">
        <w:trPr>
          <w:trHeight w:val="475"/>
        </w:trPr>
        <w:tc>
          <w:tcPr>
            <w:tcW w:w="5000" w:type="pct"/>
            <w:gridSpan w:val="13"/>
            <w:shd w:val="clear" w:color="auto" w:fill="D9D9D9" w:themeFill="background1" w:themeFillShade="D9"/>
          </w:tcPr>
          <w:p w14:paraId="18B7EAAC" w14:textId="55AC608F" w:rsidR="001C0E0B" w:rsidRDefault="001C0E0B" w:rsidP="001C0E0B">
            <w:pPr>
              <w:pStyle w:val="Tableheadingright"/>
              <w:spacing w:line="240" w:lineRule="atLeast"/>
              <w:jc w:val="left"/>
              <w:rPr>
                <w:rFonts w:cs="Arial"/>
                <w:b w:val="0"/>
              </w:rPr>
            </w:pPr>
            <w:r>
              <w:rPr>
                <w:rFonts w:cs="Arial"/>
                <w:b w:val="0"/>
              </w:rPr>
              <w:t xml:space="preserve">Accepted by Senior Conservation Botanist/Zoologist </w:t>
            </w:r>
            <w:r w:rsidRPr="003424B5">
              <w:rPr>
                <w:rFonts w:cs="Arial"/>
                <w:b w:val="0"/>
                <w:bCs/>
              </w:rPr>
              <w:t xml:space="preserve">Yes  </w:t>
            </w:r>
            <w:r w:rsidRPr="003424B5">
              <w:rPr>
                <w:rFonts w:cs="Arial"/>
                <w:b w:val="0"/>
                <w:bCs/>
              </w:rPr>
              <w:fldChar w:fldCharType="begin">
                <w:ffData>
                  <w:name w:val=""/>
                  <w:enabled/>
                  <w:calcOnExit w:val="0"/>
                  <w:checkBox>
                    <w:sizeAuto/>
                    <w:default w:val="0"/>
                  </w:checkBox>
                </w:ffData>
              </w:fldChar>
            </w:r>
            <w:r w:rsidRPr="003424B5">
              <w:rPr>
                <w:rFonts w:cs="Arial"/>
                <w:b w:val="0"/>
                <w:bCs/>
              </w:rPr>
              <w:instrText xml:space="preserve"> FORMCHECKBOX </w:instrText>
            </w:r>
            <w:r w:rsidRPr="003424B5">
              <w:rPr>
                <w:rFonts w:cs="Arial"/>
                <w:b w:val="0"/>
                <w:bCs/>
              </w:rPr>
            </w:r>
            <w:r w:rsidRPr="003424B5">
              <w:rPr>
                <w:rFonts w:cs="Arial"/>
                <w:b w:val="0"/>
                <w:bCs/>
              </w:rPr>
              <w:fldChar w:fldCharType="separate"/>
            </w:r>
            <w:r w:rsidRPr="003424B5">
              <w:rPr>
                <w:rFonts w:cs="Arial"/>
                <w:b w:val="0"/>
                <w:bCs/>
              </w:rPr>
              <w:fldChar w:fldCharType="end"/>
            </w:r>
            <w:r w:rsidRPr="003424B5">
              <w:rPr>
                <w:rFonts w:cs="Arial"/>
                <w:b w:val="0"/>
                <w:bCs/>
              </w:rPr>
              <w:t xml:space="preserve">      No  </w:t>
            </w:r>
            <w:r w:rsidRPr="003424B5">
              <w:rPr>
                <w:rFonts w:cs="Arial"/>
                <w:b w:val="0"/>
                <w:bCs/>
              </w:rPr>
              <w:fldChar w:fldCharType="begin">
                <w:ffData>
                  <w:name w:val="Check2"/>
                  <w:enabled/>
                  <w:calcOnExit w:val="0"/>
                  <w:checkBox>
                    <w:sizeAuto/>
                    <w:default w:val="0"/>
                  </w:checkBox>
                </w:ffData>
              </w:fldChar>
            </w:r>
            <w:r w:rsidRPr="003424B5">
              <w:rPr>
                <w:rFonts w:cs="Arial"/>
                <w:b w:val="0"/>
              </w:rPr>
              <w:instrText xml:space="preserve"> FORMCHECKBOX </w:instrText>
            </w:r>
            <w:r w:rsidRPr="003424B5">
              <w:rPr>
                <w:rFonts w:cs="Arial"/>
                <w:b w:val="0"/>
                <w:bCs/>
              </w:rPr>
            </w:r>
            <w:r w:rsidRPr="003424B5">
              <w:rPr>
                <w:rFonts w:cs="Arial"/>
                <w:b w:val="0"/>
                <w:bCs/>
              </w:rPr>
              <w:fldChar w:fldCharType="separate"/>
            </w:r>
            <w:r w:rsidRPr="003424B5">
              <w:rPr>
                <w:rFonts w:cs="Arial"/>
                <w:b w:val="0"/>
                <w:bCs/>
              </w:rPr>
              <w:fldChar w:fldCharType="end"/>
            </w:r>
            <w:r w:rsidRPr="003424B5">
              <w:rPr>
                <w:rFonts w:cs="Arial"/>
                <w:b w:val="0"/>
                <w:bCs/>
              </w:rPr>
              <w:t xml:space="preserve">    </w:t>
            </w:r>
          </w:p>
        </w:tc>
      </w:tr>
      <w:tr w:rsidR="001C0E0B" w:rsidRPr="003424B5" w14:paraId="022D0BFF" w14:textId="77777777" w:rsidTr="008934B0">
        <w:trPr>
          <w:trHeight w:val="475"/>
        </w:trPr>
        <w:tc>
          <w:tcPr>
            <w:tcW w:w="1015" w:type="pct"/>
            <w:gridSpan w:val="3"/>
            <w:shd w:val="clear" w:color="auto" w:fill="D9D9D9" w:themeFill="background1" w:themeFillShade="D9"/>
          </w:tcPr>
          <w:p w14:paraId="0E4706F2" w14:textId="1CF64E17" w:rsidR="001C0E0B" w:rsidRPr="003424B5" w:rsidRDefault="001C0E0B" w:rsidP="001C0E0B">
            <w:pPr>
              <w:pStyle w:val="Tableheadingright"/>
              <w:spacing w:line="240" w:lineRule="atLeast"/>
              <w:jc w:val="left"/>
              <w:rPr>
                <w:rFonts w:cs="Arial"/>
                <w:b w:val="0"/>
              </w:rPr>
            </w:pPr>
            <w:r>
              <w:rPr>
                <w:rFonts w:cs="Arial"/>
                <w:b w:val="0"/>
              </w:rPr>
              <w:t>Initials/Name</w:t>
            </w:r>
          </w:p>
        </w:tc>
        <w:tc>
          <w:tcPr>
            <w:tcW w:w="1015" w:type="pct"/>
            <w:gridSpan w:val="2"/>
          </w:tcPr>
          <w:p w14:paraId="55E21B93" w14:textId="77777777" w:rsidR="001C0E0B" w:rsidRPr="003424B5" w:rsidRDefault="001C0E0B" w:rsidP="001C0E0B">
            <w:pPr>
              <w:pStyle w:val="Tableheadingright"/>
              <w:spacing w:line="240" w:lineRule="atLeast"/>
              <w:jc w:val="left"/>
              <w:rPr>
                <w:rFonts w:cs="Arial"/>
                <w:b w:val="0"/>
              </w:rPr>
            </w:pPr>
          </w:p>
        </w:tc>
        <w:tc>
          <w:tcPr>
            <w:tcW w:w="1232" w:type="pct"/>
            <w:gridSpan w:val="4"/>
            <w:shd w:val="clear" w:color="auto" w:fill="D9D9D9" w:themeFill="background1" w:themeFillShade="D9"/>
          </w:tcPr>
          <w:p w14:paraId="5E48AFF1" w14:textId="0D192A35" w:rsidR="001C0E0B" w:rsidRPr="003424B5" w:rsidRDefault="001C0E0B" w:rsidP="001C0E0B">
            <w:pPr>
              <w:pStyle w:val="Tableheadingright"/>
              <w:spacing w:line="240" w:lineRule="atLeast"/>
              <w:jc w:val="left"/>
              <w:rPr>
                <w:rFonts w:cs="Arial"/>
                <w:b w:val="0"/>
              </w:rPr>
            </w:pPr>
            <w:r>
              <w:rPr>
                <w:rFonts w:cs="Arial"/>
                <w:b w:val="0"/>
              </w:rPr>
              <w:t>Date</w:t>
            </w:r>
          </w:p>
        </w:tc>
        <w:tc>
          <w:tcPr>
            <w:tcW w:w="1738" w:type="pct"/>
            <w:gridSpan w:val="4"/>
          </w:tcPr>
          <w:p w14:paraId="25928CB7" w14:textId="77777777" w:rsidR="001C0E0B" w:rsidRPr="003424B5" w:rsidRDefault="001C0E0B" w:rsidP="001C0E0B">
            <w:pPr>
              <w:pStyle w:val="Tableheadingright"/>
              <w:spacing w:line="240" w:lineRule="atLeast"/>
              <w:jc w:val="left"/>
              <w:rPr>
                <w:rFonts w:cs="Arial"/>
                <w:b w:val="0"/>
                <w:bCs/>
              </w:rPr>
            </w:pPr>
          </w:p>
        </w:tc>
      </w:tr>
      <w:tr w:rsidR="001C0E0B" w:rsidRPr="003424B5" w14:paraId="6E9FB1C7" w14:textId="77777777" w:rsidTr="008934B0">
        <w:trPr>
          <w:trHeight w:val="475"/>
        </w:trPr>
        <w:tc>
          <w:tcPr>
            <w:tcW w:w="1015" w:type="pct"/>
            <w:gridSpan w:val="3"/>
            <w:shd w:val="clear" w:color="auto" w:fill="D9D9D9" w:themeFill="background1" w:themeFillShade="D9"/>
          </w:tcPr>
          <w:p w14:paraId="1531DC01" w14:textId="598DCA78" w:rsidR="001C0E0B" w:rsidRPr="003424B5" w:rsidRDefault="001C0E0B" w:rsidP="001C0E0B">
            <w:pPr>
              <w:pStyle w:val="Tableheadingright"/>
              <w:spacing w:line="240" w:lineRule="atLeast"/>
              <w:jc w:val="left"/>
              <w:rPr>
                <w:rFonts w:cs="Arial"/>
                <w:b w:val="0"/>
              </w:rPr>
            </w:pPr>
            <w:r>
              <w:rPr>
                <w:rFonts w:cs="Arial"/>
                <w:b w:val="0"/>
              </w:rPr>
              <w:lastRenderedPageBreak/>
              <w:t xml:space="preserve">Nominator </w:t>
            </w:r>
            <w:r w:rsidR="00FE4737">
              <w:rPr>
                <w:rFonts w:cs="Arial"/>
                <w:b w:val="0"/>
              </w:rPr>
              <w:t>n</w:t>
            </w:r>
            <w:r>
              <w:rPr>
                <w:rFonts w:cs="Arial"/>
                <w:b w:val="0"/>
              </w:rPr>
              <w:t>otified</w:t>
            </w:r>
          </w:p>
        </w:tc>
        <w:tc>
          <w:tcPr>
            <w:tcW w:w="3985" w:type="pct"/>
            <w:gridSpan w:val="10"/>
          </w:tcPr>
          <w:p w14:paraId="34D1C5D8" w14:textId="77777777" w:rsidR="001C0E0B" w:rsidRPr="003424B5" w:rsidRDefault="001C0E0B" w:rsidP="001C0E0B">
            <w:pPr>
              <w:pStyle w:val="Tableheadingright"/>
              <w:spacing w:line="240" w:lineRule="atLeast"/>
              <w:jc w:val="left"/>
              <w:rPr>
                <w:rFonts w:cs="Arial"/>
                <w:b w:val="0"/>
              </w:rPr>
            </w:pPr>
          </w:p>
        </w:tc>
      </w:tr>
      <w:tr w:rsidR="001C0E0B" w:rsidRPr="003424B5" w14:paraId="6914828C" w14:textId="77777777" w:rsidTr="008934B0">
        <w:trPr>
          <w:trHeight w:val="475"/>
        </w:trPr>
        <w:tc>
          <w:tcPr>
            <w:tcW w:w="1015" w:type="pct"/>
            <w:gridSpan w:val="3"/>
            <w:shd w:val="clear" w:color="auto" w:fill="D9D9D9" w:themeFill="background1" w:themeFillShade="D9"/>
          </w:tcPr>
          <w:p w14:paraId="7F7415FA" w14:textId="3D3950F0" w:rsidR="001C0E0B" w:rsidRPr="003424B5" w:rsidRDefault="001C0E0B" w:rsidP="001C0E0B">
            <w:pPr>
              <w:pStyle w:val="Tableheadingright"/>
              <w:spacing w:line="240" w:lineRule="atLeast"/>
              <w:jc w:val="left"/>
              <w:rPr>
                <w:rFonts w:cs="Arial"/>
                <w:b w:val="0"/>
              </w:rPr>
            </w:pPr>
            <w:r>
              <w:rPr>
                <w:rFonts w:cs="Arial"/>
                <w:b w:val="0"/>
              </w:rPr>
              <w:t xml:space="preserve">Further </w:t>
            </w:r>
            <w:r w:rsidR="00FE4737">
              <w:rPr>
                <w:rFonts w:cs="Arial"/>
                <w:b w:val="0"/>
              </w:rPr>
              <w:t>a</w:t>
            </w:r>
            <w:r>
              <w:rPr>
                <w:rFonts w:cs="Arial"/>
                <w:b w:val="0"/>
              </w:rPr>
              <w:t>ction</w:t>
            </w:r>
          </w:p>
        </w:tc>
        <w:tc>
          <w:tcPr>
            <w:tcW w:w="3985" w:type="pct"/>
            <w:gridSpan w:val="10"/>
          </w:tcPr>
          <w:p w14:paraId="237C0D3C" w14:textId="77777777" w:rsidR="001C0E0B" w:rsidRPr="003424B5" w:rsidRDefault="001C0E0B" w:rsidP="001C0E0B">
            <w:pPr>
              <w:pStyle w:val="Tableheadingright"/>
              <w:spacing w:line="240" w:lineRule="atLeast"/>
              <w:jc w:val="left"/>
              <w:rPr>
                <w:rFonts w:cs="Arial"/>
                <w:b w:val="0"/>
              </w:rPr>
            </w:pPr>
          </w:p>
        </w:tc>
      </w:tr>
      <w:tr w:rsidR="001C0E0B" w:rsidRPr="003424B5" w14:paraId="47F3EF3F" w14:textId="77777777" w:rsidTr="00FA590D">
        <w:trPr>
          <w:trHeight w:val="475"/>
        </w:trPr>
        <w:tc>
          <w:tcPr>
            <w:tcW w:w="1015" w:type="pct"/>
            <w:gridSpan w:val="3"/>
            <w:shd w:val="clear" w:color="auto" w:fill="D9D9D9" w:themeFill="background1" w:themeFillShade="D9"/>
          </w:tcPr>
          <w:p w14:paraId="385C7000" w14:textId="77777777" w:rsidR="001C0E0B" w:rsidRPr="003424B5" w:rsidRDefault="001C0E0B" w:rsidP="001C0E0B">
            <w:pPr>
              <w:pStyle w:val="Tableheadingright"/>
              <w:spacing w:line="240" w:lineRule="atLeast"/>
              <w:jc w:val="left"/>
              <w:rPr>
                <w:rFonts w:cs="Arial"/>
                <w:b w:val="0"/>
              </w:rPr>
            </w:pPr>
            <w:bookmarkStart w:id="3" w:name="_Hlk211868078"/>
            <w:r>
              <w:rPr>
                <w:rFonts w:cs="Arial"/>
                <w:b w:val="0"/>
              </w:rPr>
              <w:t>File/Database updated</w:t>
            </w:r>
          </w:p>
        </w:tc>
        <w:tc>
          <w:tcPr>
            <w:tcW w:w="3985" w:type="pct"/>
            <w:gridSpan w:val="10"/>
          </w:tcPr>
          <w:p w14:paraId="0FABAC0C" w14:textId="775FFC3C" w:rsidR="001C0E0B" w:rsidRPr="003424B5" w:rsidRDefault="001C0E0B" w:rsidP="001C0E0B">
            <w:pPr>
              <w:pStyle w:val="Tableheadingright"/>
              <w:spacing w:line="240" w:lineRule="atLeast"/>
              <w:jc w:val="left"/>
              <w:rPr>
                <w:rFonts w:cs="Arial"/>
                <w:b w:val="0"/>
              </w:rPr>
            </w:pPr>
          </w:p>
        </w:tc>
      </w:tr>
      <w:tr w:rsidR="001C0E0B" w:rsidRPr="003424B5" w14:paraId="39EB51CF" w14:textId="77777777" w:rsidTr="004C034C">
        <w:trPr>
          <w:trHeight w:val="475"/>
        </w:trPr>
        <w:tc>
          <w:tcPr>
            <w:tcW w:w="1015" w:type="pct"/>
            <w:gridSpan w:val="3"/>
            <w:shd w:val="clear" w:color="auto" w:fill="D9D9D9" w:themeFill="background1" w:themeFillShade="D9"/>
          </w:tcPr>
          <w:p w14:paraId="44C52124" w14:textId="05CF40BD" w:rsidR="001C0E0B" w:rsidRDefault="001C0E0B" w:rsidP="001C0E0B">
            <w:pPr>
              <w:pStyle w:val="Tableheadingright"/>
              <w:spacing w:line="240" w:lineRule="atLeast"/>
              <w:jc w:val="left"/>
              <w:rPr>
                <w:rFonts w:cs="Arial"/>
                <w:b w:val="0"/>
              </w:rPr>
            </w:pPr>
            <w:r>
              <w:rPr>
                <w:rFonts w:cs="Arial"/>
                <w:b w:val="0"/>
              </w:rPr>
              <w:t xml:space="preserve">Biodiversity Information Office </w:t>
            </w:r>
            <w:r w:rsidR="00456CEB">
              <w:rPr>
                <w:rFonts w:cs="Arial"/>
                <w:b w:val="0"/>
              </w:rPr>
              <w:t>n</w:t>
            </w:r>
            <w:r>
              <w:rPr>
                <w:rFonts w:cs="Arial"/>
                <w:b w:val="0"/>
              </w:rPr>
              <w:t>otified</w:t>
            </w:r>
          </w:p>
        </w:tc>
        <w:tc>
          <w:tcPr>
            <w:tcW w:w="1015" w:type="pct"/>
            <w:gridSpan w:val="2"/>
          </w:tcPr>
          <w:p w14:paraId="599536F8" w14:textId="77777777" w:rsidR="001C0E0B" w:rsidRPr="003424B5" w:rsidRDefault="001C0E0B" w:rsidP="001C0E0B">
            <w:pPr>
              <w:pStyle w:val="Tableheadingright"/>
              <w:spacing w:line="240" w:lineRule="atLeast"/>
              <w:jc w:val="left"/>
              <w:rPr>
                <w:rFonts w:cs="Arial"/>
                <w:b w:val="0"/>
              </w:rPr>
            </w:pPr>
          </w:p>
        </w:tc>
        <w:tc>
          <w:tcPr>
            <w:tcW w:w="1232" w:type="pct"/>
            <w:gridSpan w:val="4"/>
            <w:shd w:val="clear" w:color="auto" w:fill="D9D9D9" w:themeFill="background1" w:themeFillShade="D9"/>
          </w:tcPr>
          <w:p w14:paraId="21FE2970" w14:textId="77777777" w:rsidR="001C0E0B" w:rsidRDefault="001C0E0B" w:rsidP="001C0E0B">
            <w:pPr>
              <w:pStyle w:val="Tableheadingright"/>
              <w:spacing w:line="240" w:lineRule="atLeast"/>
              <w:jc w:val="left"/>
              <w:rPr>
                <w:rFonts w:cs="Arial"/>
                <w:b w:val="0"/>
              </w:rPr>
            </w:pPr>
            <w:r>
              <w:rPr>
                <w:rFonts w:cs="Arial"/>
                <w:b w:val="0"/>
              </w:rPr>
              <w:t xml:space="preserve">Related Names to obfuscate </w:t>
            </w:r>
          </w:p>
          <w:p w14:paraId="4C6AC094" w14:textId="05F4F8EC" w:rsidR="001C0E0B" w:rsidRPr="00A316D7" w:rsidRDefault="001C0E0B" w:rsidP="001C0E0B">
            <w:pPr>
              <w:pStyle w:val="Tableheadingright"/>
              <w:spacing w:line="240" w:lineRule="atLeast"/>
              <w:jc w:val="left"/>
              <w:rPr>
                <w:rFonts w:cs="Arial"/>
                <w:b w:val="0"/>
                <w:i/>
                <w:iCs/>
              </w:rPr>
            </w:pPr>
            <w:r w:rsidRPr="00A316D7">
              <w:rPr>
                <w:rFonts w:cs="Arial"/>
                <w:b w:val="0"/>
                <w:i/>
                <w:iCs/>
              </w:rPr>
              <w:t>(e.g. all subspecies of a listed species, previous name etc)</w:t>
            </w:r>
          </w:p>
        </w:tc>
        <w:tc>
          <w:tcPr>
            <w:tcW w:w="1738" w:type="pct"/>
            <w:gridSpan w:val="4"/>
          </w:tcPr>
          <w:p w14:paraId="366ACA9A" w14:textId="77777777" w:rsidR="001C0E0B" w:rsidRPr="003424B5" w:rsidRDefault="001C0E0B" w:rsidP="001C0E0B">
            <w:pPr>
              <w:pStyle w:val="Tableheadingright"/>
              <w:spacing w:line="240" w:lineRule="atLeast"/>
              <w:jc w:val="left"/>
              <w:rPr>
                <w:rFonts w:cs="Arial"/>
                <w:b w:val="0"/>
              </w:rPr>
            </w:pPr>
          </w:p>
        </w:tc>
      </w:tr>
      <w:tr w:rsidR="001C0E0B" w:rsidRPr="003424B5" w14:paraId="13CBC3BC" w14:textId="77777777" w:rsidTr="008934B0">
        <w:trPr>
          <w:trHeight w:val="475"/>
        </w:trPr>
        <w:tc>
          <w:tcPr>
            <w:tcW w:w="1015" w:type="pct"/>
            <w:gridSpan w:val="3"/>
            <w:shd w:val="clear" w:color="auto" w:fill="D9D9D9" w:themeFill="background1" w:themeFillShade="D9"/>
          </w:tcPr>
          <w:p w14:paraId="742E2823" w14:textId="6F59E6BB" w:rsidR="001C0E0B" w:rsidRPr="003424B5" w:rsidRDefault="001C0E0B" w:rsidP="001C0E0B">
            <w:pPr>
              <w:pStyle w:val="Tableheadingright"/>
              <w:spacing w:line="240" w:lineRule="atLeast"/>
              <w:jc w:val="left"/>
              <w:rPr>
                <w:rFonts w:cs="Arial"/>
                <w:b w:val="0"/>
              </w:rPr>
            </w:pPr>
            <w:r>
              <w:rPr>
                <w:rFonts w:cs="Arial"/>
                <w:b w:val="0"/>
              </w:rPr>
              <w:t>Initials/Name</w:t>
            </w:r>
          </w:p>
        </w:tc>
        <w:tc>
          <w:tcPr>
            <w:tcW w:w="1015" w:type="pct"/>
            <w:gridSpan w:val="2"/>
          </w:tcPr>
          <w:p w14:paraId="29C6C844" w14:textId="77777777" w:rsidR="001C0E0B" w:rsidRPr="003424B5" w:rsidRDefault="001C0E0B" w:rsidP="001C0E0B">
            <w:pPr>
              <w:pStyle w:val="Tableheadingright"/>
              <w:spacing w:line="240" w:lineRule="atLeast"/>
              <w:jc w:val="left"/>
              <w:rPr>
                <w:rFonts w:cs="Arial"/>
                <w:b w:val="0"/>
              </w:rPr>
            </w:pPr>
          </w:p>
        </w:tc>
        <w:tc>
          <w:tcPr>
            <w:tcW w:w="1232" w:type="pct"/>
            <w:gridSpan w:val="4"/>
            <w:shd w:val="clear" w:color="auto" w:fill="D9D9D9" w:themeFill="background1" w:themeFillShade="D9"/>
          </w:tcPr>
          <w:p w14:paraId="49FDB4CA" w14:textId="77777777" w:rsidR="001C0E0B" w:rsidRPr="003424B5" w:rsidRDefault="001C0E0B" w:rsidP="001C0E0B">
            <w:pPr>
              <w:pStyle w:val="Tableheadingright"/>
              <w:spacing w:line="240" w:lineRule="atLeast"/>
              <w:jc w:val="left"/>
              <w:rPr>
                <w:rFonts w:cs="Arial"/>
                <w:b w:val="0"/>
              </w:rPr>
            </w:pPr>
            <w:r>
              <w:rPr>
                <w:rFonts w:cs="Arial"/>
                <w:b w:val="0"/>
              </w:rPr>
              <w:t>Date</w:t>
            </w:r>
          </w:p>
        </w:tc>
        <w:tc>
          <w:tcPr>
            <w:tcW w:w="1738" w:type="pct"/>
            <w:gridSpan w:val="4"/>
          </w:tcPr>
          <w:p w14:paraId="250D8C4A" w14:textId="77777777" w:rsidR="001C0E0B" w:rsidRPr="003424B5" w:rsidRDefault="001C0E0B" w:rsidP="001C0E0B">
            <w:pPr>
              <w:pStyle w:val="Tableheadingright"/>
              <w:spacing w:line="240" w:lineRule="atLeast"/>
              <w:jc w:val="left"/>
              <w:rPr>
                <w:rFonts w:cs="Arial"/>
                <w:b w:val="0"/>
                <w:bCs/>
              </w:rPr>
            </w:pPr>
          </w:p>
        </w:tc>
      </w:tr>
      <w:bookmarkEnd w:id="3"/>
    </w:tbl>
    <w:p w14:paraId="5F7F8712" w14:textId="77777777" w:rsidR="00C34E8A" w:rsidRPr="003424B5" w:rsidRDefault="00C34E8A" w:rsidP="009002B5">
      <w:pPr>
        <w:pStyle w:val="Tableheadingright"/>
        <w:spacing w:line="240" w:lineRule="atLeast"/>
        <w:jc w:val="left"/>
        <w:rPr>
          <w:rFonts w:cs="Arial"/>
        </w:rPr>
        <w:sectPr w:rsidR="00C34E8A" w:rsidRPr="003424B5" w:rsidSect="00046921">
          <w:headerReference w:type="even" r:id="rId19"/>
          <w:headerReference w:type="default" r:id="rId20"/>
          <w:footerReference w:type="even" r:id="rId21"/>
          <w:footerReference w:type="default" r:id="rId22"/>
          <w:headerReference w:type="first" r:id="rId23"/>
          <w:footerReference w:type="first" r:id="rId24"/>
          <w:pgSz w:w="11907" w:h="16839" w:code="9"/>
          <w:pgMar w:top="851" w:right="1077" w:bottom="709" w:left="1077" w:header="340" w:footer="340" w:gutter="0"/>
          <w:pgNumType w:start="3"/>
          <w:cols w:space="708"/>
          <w:titlePg/>
          <w:docGrid w:linePitch="360"/>
        </w:sectPr>
      </w:pPr>
    </w:p>
    <w:tbl>
      <w:tblPr>
        <w:tblStyle w:val="TableGrid"/>
        <w:tblW w:w="5000" w:type="pct"/>
        <w:tblLook w:val="04A0" w:firstRow="1" w:lastRow="0" w:firstColumn="1" w:lastColumn="0" w:noHBand="0" w:noVBand="1"/>
      </w:tblPr>
      <w:tblGrid>
        <w:gridCol w:w="1845"/>
        <w:gridCol w:w="1406"/>
        <w:gridCol w:w="1406"/>
        <w:gridCol w:w="1717"/>
        <w:gridCol w:w="1462"/>
        <w:gridCol w:w="1984"/>
        <w:gridCol w:w="2658"/>
        <w:gridCol w:w="2649"/>
      </w:tblGrid>
      <w:tr w:rsidR="00470B89" w:rsidRPr="003424B5" w14:paraId="1D742673" w14:textId="77777777" w:rsidTr="00B23111">
        <w:tc>
          <w:tcPr>
            <w:tcW w:w="5000" w:type="pct"/>
            <w:gridSpan w:val="8"/>
            <w:shd w:val="clear" w:color="auto" w:fill="A6A6A6" w:themeFill="background1" w:themeFillShade="A6"/>
          </w:tcPr>
          <w:p w14:paraId="3A6DB2E1" w14:textId="01361CF4" w:rsidR="00470B89" w:rsidRPr="003424B5" w:rsidRDefault="00470B89" w:rsidP="009002B5">
            <w:pPr>
              <w:pStyle w:val="Tableheadingright"/>
              <w:spacing w:line="240" w:lineRule="atLeast"/>
              <w:jc w:val="left"/>
              <w:rPr>
                <w:rFonts w:cs="Arial"/>
                <w:b w:val="0"/>
              </w:rPr>
            </w:pPr>
            <w:r w:rsidRPr="003424B5">
              <w:rPr>
                <w:rFonts w:cs="Arial"/>
              </w:rPr>
              <w:lastRenderedPageBreak/>
              <w:t xml:space="preserve">Summary of subpopulation </w:t>
            </w:r>
            <w:r w:rsidR="009F39F0">
              <w:rPr>
                <w:rFonts w:cs="Arial"/>
              </w:rPr>
              <w:t xml:space="preserve">and location </w:t>
            </w:r>
            <w:r w:rsidRPr="003424B5">
              <w:rPr>
                <w:rFonts w:cs="Arial"/>
              </w:rPr>
              <w:t>information</w:t>
            </w:r>
            <w:r w:rsidRPr="003424B5">
              <w:rPr>
                <w:rFonts w:cs="Arial"/>
                <w:b w:val="0"/>
                <w:i/>
              </w:rPr>
              <w:t xml:space="preserve"> (</w:t>
            </w:r>
            <w:r w:rsidR="00A3658B">
              <w:rPr>
                <w:rFonts w:cs="Arial"/>
                <w:b w:val="0"/>
                <w:i/>
              </w:rPr>
              <w:t xml:space="preserve">please </w:t>
            </w:r>
            <w:r w:rsidR="008E2762">
              <w:rPr>
                <w:rFonts w:cs="Arial"/>
                <w:b w:val="0"/>
                <w:i/>
              </w:rPr>
              <w:t>attach</w:t>
            </w:r>
            <w:r w:rsidR="00A3658B">
              <w:rPr>
                <w:rFonts w:cs="Arial"/>
                <w:b w:val="0"/>
                <w:i/>
              </w:rPr>
              <w:t xml:space="preserve"> </w:t>
            </w:r>
            <w:r w:rsidR="008A5993">
              <w:rPr>
                <w:rFonts w:cs="Arial"/>
                <w:b w:val="0"/>
                <w:i/>
              </w:rPr>
              <w:t xml:space="preserve">spatial </w:t>
            </w:r>
            <w:r w:rsidR="008E2762">
              <w:rPr>
                <w:rFonts w:cs="Arial"/>
                <w:b w:val="0"/>
                <w:i/>
              </w:rPr>
              <w:t xml:space="preserve">and/or detailed survey </w:t>
            </w:r>
            <w:r w:rsidR="008A5993">
              <w:rPr>
                <w:rFonts w:cs="Arial"/>
                <w:b w:val="0"/>
                <w:i/>
              </w:rPr>
              <w:t>data if available</w:t>
            </w:r>
            <w:r w:rsidR="00D44E76">
              <w:rPr>
                <w:rFonts w:cs="Arial"/>
                <w:b w:val="0"/>
                <w:i/>
              </w:rPr>
              <w:t>;</w:t>
            </w:r>
            <w:r w:rsidR="008A5993">
              <w:rPr>
                <w:rFonts w:cs="Arial"/>
                <w:b w:val="0"/>
                <w:i/>
              </w:rPr>
              <w:t xml:space="preserve"> and database reference</w:t>
            </w:r>
            <w:r w:rsidR="00D44E76">
              <w:rPr>
                <w:rFonts w:cs="Arial"/>
                <w:b w:val="0"/>
                <w:i/>
              </w:rPr>
              <w:t>s if applicable)</w:t>
            </w:r>
          </w:p>
        </w:tc>
      </w:tr>
      <w:tr w:rsidR="00470B89" w:rsidRPr="003424B5" w14:paraId="43300AAE" w14:textId="77777777" w:rsidTr="00372463">
        <w:trPr>
          <w:trHeight w:val="475"/>
        </w:trPr>
        <w:tc>
          <w:tcPr>
            <w:tcW w:w="611" w:type="pct"/>
            <w:shd w:val="clear" w:color="auto" w:fill="F2F2F2" w:themeFill="background1" w:themeFillShade="F2"/>
          </w:tcPr>
          <w:p w14:paraId="0BF3D2E9" w14:textId="34564DD3" w:rsidR="00470B89" w:rsidRPr="003424B5" w:rsidRDefault="00470B89" w:rsidP="009002B5">
            <w:pPr>
              <w:pStyle w:val="Tableheadingright"/>
              <w:spacing w:line="240" w:lineRule="atLeast"/>
              <w:jc w:val="left"/>
              <w:rPr>
                <w:rFonts w:cs="Arial"/>
                <w:b w:val="0"/>
              </w:rPr>
            </w:pPr>
            <w:r w:rsidRPr="003424B5">
              <w:rPr>
                <w:rFonts w:cs="Arial"/>
                <w:b w:val="0"/>
              </w:rPr>
              <w:t>Subpopulation</w:t>
            </w:r>
          </w:p>
          <w:p w14:paraId="23EEF2E9" w14:textId="77777777" w:rsidR="00470B89" w:rsidRPr="003424B5" w:rsidRDefault="00470B89" w:rsidP="009002B5">
            <w:pPr>
              <w:pStyle w:val="Tableheadingright"/>
              <w:spacing w:line="240" w:lineRule="atLeast"/>
              <w:jc w:val="left"/>
              <w:rPr>
                <w:rFonts w:cs="Arial"/>
                <w:b w:val="0"/>
                <w:i/>
              </w:rPr>
            </w:pPr>
            <w:r w:rsidRPr="003424B5">
              <w:rPr>
                <w:rFonts w:cs="Arial"/>
                <w:b w:val="0"/>
                <w:i/>
              </w:rPr>
              <w:t>(include coordinates)</w:t>
            </w:r>
          </w:p>
        </w:tc>
        <w:tc>
          <w:tcPr>
            <w:tcW w:w="466" w:type="pct"/>
            <w:shd w:val="clear" w:color="auto" w:fill="F2F2F2" w:themeFill="background1" w:themeFillShade="F2"/>
          </w:tcPr>
          <w:p w14:paraId="09E6D603" w14:textId="77777777" w:rsidR="00470B89" w:rsidRPr="003424B5" w:rsidRDefault="00470B89" w:rsidP="009002B5">
            <w:pPr>
              <w:pStyle w:val="Tableheadingright"/>
              <w:spacing w:line="240" w:lineRule="atLeast"/>
              <w:jc w:val="left"/>
              <w:rPr>
                <w:rFonts w:cs="Arial"/>
                <w:b w:val="0"/>
              </w:rPr>
            </w:pPr>
            <w:r w:rsidRPr="003424B5">
              <w:rPr>
                <w:rFonts w:cs="Arial"/>
                <w:b w:val="0"/>
              </w:rPr>
              <w:t>Location</w:t>
            </w:r>
          </w:p>
          <w:p w14:paraId="4F4700D5" w14:textId="7572A114" w:rsidR="00470B89" w:rsidRPr="003424B5" w:rsidRDefault="00470B89" w:rsidP="009002B5">
            <w:pPr>
              <w:pStyle w:val="Tableheadingright"/>
              <w:spacing w:line="240" w:lineRule="atLeast"/>
              <w:jc w:val="left"/>
              <w:rPr>
                <w:rFonts w:cs="Arial"/>
                <w:b w:val="0"/>
              </w:rPr>
            </w:pPr>
          </w:p>
        </w:tc>
        <w:tc>
          <w:tcPr>
            <w:tcW w:w="466" w:type="pct"/>
            <w:shd w:val="clear" w:color="auto" w:fill="F2F2F2" w:themeFill="background1" w:themeFillShade="F2"/>
          </w:tcPr>
          <w:p w14:paraId="20E9AC50" w14:textId="6C06786E" w:rsidR="00470B89" w:rsidRPr="003424B5" w:rsidRDefault="00470B89" w:rsidP="009002B5">
            <w:pPr>
              <w:pStyle w:val="Tableheadingright"/>
              <w:spacing w:line="240" w:lineRule="atLeast"/>
              <w:jc w:val="left"/>
              <w:rPr>
                <w:rFonts w:cs="Arial"/>
                <w:b w:val="0"/>
              </w:rPr>
            </w:pPr>
            <w:r w:rsidRPr="003424B5">
              <w:rPr>
                <w:rFonts w:cs="Arial"/>
                <w:b w:val="0"/>
              </w:rPr>
              <w:t>Land tenure</w:t>
            </w:r>
          </w:p>
        </w:tc>
        <w:tc>
          <w:tcPr>
            <w:tcW w:w="569" w:type="pct"/>
            <w:shd w:val="clear" w:color="auto" w:fill="F2F2F2" w:themeFill="background1" w:themeFillShade="F2"/>
          </w:tcPr>
          <w:p w14:paraId="3F844078" w14:textId="0C511E0B" w:rsidR="00470B89" w:rsidRPr="003424B5" w:rsidRDefault="00470B89" w:rsidP="009002B5">
            <w:pPr>
              <w:pStyle w:val="Tableheadingright"/>
              <w:spacing w:line="240" w:lineRule="atLeast"/>
              <w:jc w:val="left"/>
              <w:rPr>
                <w:rFonts w:cs="Arial"/>
                <w:b w:val="0"/>
              </w:rPr>
            </w:pPr>
            <w:r w:rsidRPr="003424B5">
              <w:rPr>
                <w:rFonts w:cs="Arial"/>
                <w:b w:val="0"/>
              </w:rPr>
              <w:t xml:space="preserve">Survey information: </w:t>
            </w:r>
            <w:r w:rsidR="00EB5B38">
              <w:rPr>
                <w:rFonts w:cs="Arial"/>
                <w:b w:val="0"/>
              </w:rPr>
              <w:t>d</w:t>
            </w:r>
            <w:r w:rsidRPr="003424B5">
              <w:rPr>
                <w:rFonts w:cs="Arial"/>
                <w:b w:val="0"/>
              </w:rPr>
              <w:t xml:space="preserve">ate of survey and </w:t>
            </w:r>
            <w:r w:rsidR="00EB5B38">
              <w:rPr>
                <w:rFonts w:cs="Arial"/>
                <w:b w:val="0"/>
              </w:rPr>
              <w:t>n</w:t>
            </w:r>
            <w:r w:rsidRPr="003424B5">
              <w:rPr>
                <w:rFonts w:cs="Arial"/>
                <w:b w:val="0"/>
              </w:rPr>
              <w:t>o. mature individuals</w:t>
            </w:r>
          </w:p>
        </w:tc>
        <w:tc>
          <w:tcPr>
            <w:tcW w:w="474" w:type="pct"/>
            <w:shd w:val="clear" w:color="auto" w:fill="F2F2F2" w:themeFill="background1" w:themeFillShade="F2"/>
          </w:tcPr>
          <w:p w14:paraId="4FAA1967" w14:textId="77777777" w:rsidR="00470B89" w:rsidRPr="003424B5" w:rsidRDefault="00470B89" w:rsidP="009002B5">
            <w:pPr>
              <w:pStyle w:val="Tableheadingright"/>
              <w:spacing w:line="240" w:lineRule="atLeast"/>
              <w:jc w:val="left"/>
              <w:rPr>
                <w:rFonts w:cs="Arial"/>
                <w:b w:val="0"/>
              </w:rPr>
            </w:pPr>
            <w:r w:rsidRPr="003424B5">
              <w:rPr>
                <w:rFonts w:cs="Arial"/>
                <w:b w:val="0"/>
              </w:rPr>
              <w:t>Area of subpopulation</w:t>
            </w:r>
          </w:p>
        </w:tc>
        <w:tc>
          <w:tcPr>
            <w:tcW w:w="657" w:type="pct"/>
            <w:shd w:val="clear" w:color="auto" w:fill="F2F2F2" w:themeFill="background1" w:themeFillShade="F2"/>
          </w:tcPr>
          <w:p w14:paraId="4B9D6E24" w14:textId="158CA051" w:rsidR="00470B89" w:rsidRPr="003424B5" w:rsidRDefault="00470B89" w:rsidP="009002B5">
            <w:pPr>
              <w:pStyle w:val="Tableheadingright"/>
              <w:spacing w:line="240" w:lineRule="atLeast"/>
              <w:jc w:val="left"/>
              <w:rPr>
                <w:rFonts w:cs="Arial"/>
                <w:b w:val="0"/>
              </w:rPr>
            </w:pPr>
            <w:r w:rsidRPr="003424B5">
              <w:rPr>
                <w:rFonts w:cs="Arial"/>
                <w:b w:val="0"/>
              </w:rPr>
              <w:t xml:space="preserve">Site / habitat </w:t>
            </w:r>
            <w:r w:rsidR="004455E7">
              <w:rPr>
                <w:rFonts w:cs="Arial"/>
                <w:b w:val="0"/>
              </w:rPr>
              <w:t>c</w:t>
            </w:r>
            <w:r w:rsidRPr="003424B5">
              <w:rPr>
                <w:rFonts w:cs="Arial"/>
                <w:b w:val="0"/>
              </w:rPr>
              <w:t>ondition</w:t>
            </w:r>
          </w:p>
        </w:tc>
        <w:tc>
          <w:tcPr>
            <w:tcW w:w="880" w:type="pct"/>
            <w:shd w:val="clear" w:color="auto" w:fill="F2F2F2" w:themeFill="background1" w:themeFillShade="F2"/>
          </w:tcPr>
          <w:p w14:paraId="7197403B" w14:textId="77777777" w:rsidR="00470B89" w:rsidRPr="003424B5" w:rsidRDefault="00470B89" w:rsidP="009002B5">
            <w:pPr>
              <w:pStyle w:val="Tableheadingright"/>
              <w:spacing w:line="240" w:lineRule="atLeast"/>
              <w:jc w:val="left"/>
              <w:rPr>
                <w:rFonts w:cs="Arial"/>
                <w:b w:val="0"/>
              </w:rPr>
            </w:pPr>
            <w:r w:rsidRPr="003424B5">
              <w:rPr>
                <w:rFonts w:cs="Arial"/>
                <w:b w:val="0"/>
              </w:rPr>
              <w:t xml:space="preserve">Threats </w:t>
            </w:r>
          </w:p>
          <w:p w14:paraId="5287F984" w14:textId="77777777" w:rsidR="00470B89" w:rsidRPr="003424B5" w:rsidRDefault="00470B89" w:rsidP="009002B5">
            <w:pPr>
              <w:pStyle w:val="Tableheadingright"/>
              <w:spacing w:line="240" w:lineRule="atLeast"/>
              <w:jc w:val="left"/>
              <w:rPr>
                <w:rFonts w:cs="Arial"/>
                <w:b w:val="0"/>
              </w:rPr>
            </w:pPr>
            <w:r w:rsidRPr="003424B5">
              <w:rPr>
                <w:rFonts w:cs="Arial"/>
                <w:b w:val="0"/>
                <w:i/>
              </w:rPr>
              <w:t>(note if past, present or future)</w:t>
            </w:r>
          </w:p>
        </w:tc>
        <w:tc>
          <w:tcPr>
            <w:tcW w:w="877" w:type="pct"/>
            <w:shd w:val="clear" w:color="auto" w:fill="F2F2F2" w:themeFill="background1" w:themeFillShade="F2"/>
          </w:tcPr>
          <w:p w14:paraId="457C0DF3" w14:textId="77777777" w:rsidR="00470B89" w:rsidRPr="003424B5" w:rsidRDefault="00470B89" w:rsidP="009002B5">
            <w:pPr>
              <w:pStyle w:val="Tableheadingright"/>
              <w:spacing w:line="240" w:lineRule="atLeast"/>
              <w:jc w:val="left"/>
              <w:rPr>
                <w:rFonts w:cs="Arial"/>
                <w:b w:val="0"/>
              </w:rPr>
            </w:pPr>
            <w:r w:rsidRPr="003424B5">
              <w:rPr>
                <w:rFonts w:cs="Arial"/>
                <w:b w:val="0"/>
              </w:rPr>
              <w:t>Specific management actions</w:t>
            </w:r>
          </w:p>
        </w:tc>
      </w:tr>
      <w:tr w:rsidR="00470B89" w:rsidRPr="003424B5" w14:paraId="64E3483A" w14:textId="77777777" w:rsidTr="009D5E0A">
        <w:trPr>
          <w:trHeight w:val="475"/>
        </w:trPr>
        <w:tc>
          <w:tcPr>
            <w:tcW w:w="611" w:type="pct"/>
          </w:tcPr>
          <w:p w14:paraId="2516822A" w14:textId="77777777" w:rsidR="00470B89" w:rsidRPr="003424B5" w:rsidRDefault="00470B89" w:rsidP="009002B5">
            <w:pPr>
              <w:pStyle w:val="Tableheadingright"/>
              <w:spacing w:line="240" w:lineRule="atLeast"/>
              <w:jc w:val="left"/>
              <w:rPr>
                <w:rFonts w:cs="Arial"/>
                <w:b w:val="0"/>
              </w:rPr>
            </w:pPr>
          </w:p>
        </w:tc>
        <w:tc>
          <w:tcPr>
            <w:tcW w:w="466" w:type="pct"/>
          </w:tcPr>
          <w:p w14:paraId="48E88BEE" w14:textId="77777777" w:rsidR="00470B89" w:rsidRPr="003424B5" w:rsidRDefault="00470B89" w:rsidP="009002B5">
            <w:pPr>
              <w:pStyle w:val="Tableheadingright"/>
              <w:spacing w:line="240" w:lineRule="atLeast"/>
              <w:jc w:val="left"/>
              <w:rPr>
                <w:rFonts w:cs="Arial"/>
                <w:b w:val="0"/>
              </w:rPr>
            </w:pPr>
          </w:p>
        </w:tc>
        <w:tc>
          <w:tcPr>
            <w:tcW w:w="466" w:type="pct"/>
          </w:tcPr>
          <w:p w14:paraId="6B8C4DA3" w14:textId="71F7C25E" w:rsidR="00470B89" w:rsidRPr="003424B5" w:rsidRDefault="00470B89" w:rsidP="009002B5">
            <w:pPr>
              <w:pStyle w:val="Tableheadingright"/>
              <w:spacing w:line="240" w:lineRule="atLeast"/>
              <w:jc w:val="left"/>
              <w:rPr>
                <w:rFonts w:cs="Arial"/>
                <w:b w:val="0"/>
              </w:rPr>
            </w:pPr>
          </w:p>
        </w:tc>
        <w:tc>
          <w:tcPr>
            <w:tcW w:w="569" w:type="pct"/>
          </w:tcPr>
          <w:p w14:paraId="008B51E4" w14:textId="77777777" w:rsidR="00470B89" w:rsidRPr="003424B5" w:rsidRDefault="00470B89" w:rsidP="009002B5">
            <w:pPr>
              <w:pStyle w:val="Tableheadingright"/>
              <w:spacing w:line="240" w:lineRule="atLeast"/>
              <w:jc w:val="left"/>
              <w:rPr>
                <w:rFonts w:cs="Arial"/>
                <w:b w:val="0"/>
              </w:rPr>
            </w:pPr>
          </w:p>
        </w:tc>
        <w:tc>
          <w:tcPr>
            <w:tcW w:w="474" w:type="pct"/>
          </w:tcPr>
          <w:p w14:paraId="7BD14C0D" w14:textId="77777777" w:rsidR="00470B89" w:rsidRPr="003424B5" w:rsidRDefault="00470B89" w:rsidP="009002B5">
            <w:pPr>
              <w:pStyle w:val="Tableheadingright"/>
              <w:spacing w:line="240" w:lineRule="atLeast"/>
              <w:jc w:val="left"/>
              <w:rPr>
                <w:rFonts w:cs="Arial"/>
                <w:b w:val="0"/>
              </w:rPr>
            </w:pPr>
          </w:p>
        </w:tc>
        <w:tc>
          <w:tcPr>
            <w:tcW w:w="657" w:type="pct"/>
          </w:tcPr>
          <w:p w14:paraId="275F7FB8" w14:textId="77777777" w:rsidR="00470B89" w:rsidRPr="003424B5" w:rsidRDefault="00470B89" w:rsidP="009002B5">
            <w:pPr>
              <w:pStyle w:val="Tableheadingright"/>
              <w:spacing w:line="240" w:lineRule="atLeast"/>
              <w:jc w:val="left"/>
              <w:rPr>
                <w:rFonts w:cs="Arial"/>
                <w:b w:val="0"/>
              </w:rPr>
            </w:pPr>
          </w:p>
        </w:tc>
        <w:tc>
          <w:tcPr>
            <w:tcW w:w="880" w:type="pct"/>
          </w:tcPr>
          <w:p w14:paraId="15B37191" w14:textId="77777777" w:rsidR="00470B89" w:rsidRPr="003424B5" w:rsidRDefault="00470B89" w:rsidP="009002B5">
            <w:pPr>
              <w:pStyle w:val="Tableheadingright"/>
              <w:spacing w:line="240" w:lineRule="atLeast"/>
              <w:jc w:val="left"/>
              <w:rPr>
                <w:rFonts w:cs="Arial"/>
                <w:b w:val="0"/>
              </w:rPr>
            </w:pPr>
          </w:p>
        </w:tc>
        <w:tc>
          <w:tcPr>
            <w:tcW w:w="877" w:type="pct"/>
          </w:tcPr>
          <w:p w14:paraId="2018723D" w14:textId="77777777" w:rsidR="00470B89" w:rsidRPr="003424B5" w:rsidRDefault="00470B89" w:rsidP="009002B5">
            <w:pPr>
              <w:pStyle w:val="Tableheadingright"/>
              <w:spacing w:line="240" w:lineRule="atLeast"/>
              <w:jc w:val="left"/>
              <w:rPr>
                <w:rFonts w:cs="Arial"/>
                <w:b w:val="0"/>
              </w:rPr>
            </w:pPr>
          </w:p>
        </w:tc>
      </w:tr>
      <w:tr w:rsidR="00470B89" w:rsidRPr="003424B5" w14:paraId="5ACE2D4B" w14:textId="77777777" w:rsidTr="009D5E0A">
        <w:trPr>
          <w:trHeight w:val="475"/>
        </w:trPr>
        <w:tc>
          <w:tcPr>
            <w:tcW w:w="611" w:type="pct"/>
          </w:tcPr>
          <w:p w14:paraId="7E56D081" w14:textId="77777777" w:rsidR="00470B89" w:rsidRPr="003424B5" w:rsidRDefault="00470B89" w:rsidP="009002B5">
            <w:pPr>
              <w:pStyle w:val="Tableheadingright"/>
              <w:spacing w:line="240" w:lineRule="atLeast"/>
              <w:jc w:val="left"/>
              <w:rPr>
                <w:rFonts w:cs="Arial"/>
                <w:b w:val="0"/>
              </w:rPr>
            </w:pPr>
          </w:p>
        </w:tc>
        <w:tc>
          <w:tcPr>
            <w:tcW w:w="466" w:type="pct"/>
          </w:tcPr>
          <w:p w14:paraId="51EBEDFD" w14:textId="77777777" w:rsidR="00470B89" w:rsidRPr="003424B5" w:rsidRDefault="00470B89" w:rsidP="009002B5">
            <w:pPr>
              <w:pStyle w:val="Tableheadingright"/>
              <w:spacing w:line="240" w:lineRule="atLeast"/>
              <w:jc w:val="left"/>
              <w:rPr>
                <w:rFonts w:cs="Arial"/>
                <w:b w:val="0"/>
              </w:rPr>
            </w:pPr>
          </w:p>
        </w:tc>
        <w:tc>
          <w:tcPr>
            <w:tcW w:w="466" w:type="pct"/>
          </w:tcPr>
          <w:p w14:paraId="6389D33B" w14:textId="1C4D0600" w:rsidR="00470B89" w:rsidRPr="003424B5" w:rsidRDefault="00470B89" w:rsidP="009002B5">
            <w:pPr>
              <w:pStyle w:val="Tableheadingright"/>
              <w:spacing w:line="240" w:lineRule="atLeast"/>
              <w:jc w:val="left"/>
              <w:rPr>
                <w:rFonts w:cs="Arial"/>
                <w:b w:val="0"/>
              </w:rPr>
            </w:pPr>
          </w:p>
        </w:tc>
        <w:tc>
          <w:tcPr>
            <w:tcW w:w="569" w:type="pct"/>
          </w:tcPr>
          <w:p w14:paraId="39796DB4" w14:textId="77777777" w:rsidR="00470B89" w:rsidRPr="003424B5" w:rsidRDefault="00470B89" w:rsidP="009002B5">
            <w:pPr>
              <w:pStyle w:val="Tableheadingright"/>
              <w:spacing w:line="240" w:lineRule="atLeast"/>
              <w:jc w:val="left"/>
              <w:rPr>
                <w:rFonts w:cs="Arial"/>
                <w:b w:val="0"/>
              </w:rPr>
            </w:pPr>
          </w:p>
        </w:tc>
        <w:tc>
          <w:tcPr>
            <w:tcW w:w="474" w:type="pct"/>
          </w:tcPr>
          <w:p w14:paraId="0272621E" w14:textId="77777777" w:rsidR="00470B89" w:rsidRPr="003424B5" w:rsidRDefault="00470B89" w:rsidP="009002B5">
            <w:pPr>
              <w:pStyle w:val="Tableheadingright"/>
              <w:spacing w:line="240" w:lineRule="atLeast"/>
              <w:jc w:val="left"/>
              <w:rPr>
                <w:rFonts w:cs="Arial"/>
                <w:b w:val="0"/>
              </w:rPr>
            </w:pPr>
          </w:p>
        </w:tc>
        <w:tc>
          <w:tcPr>
            <w:tcW w:w="657" w:type="pct"/>
          </w:tcPr>
          <w:p w14:paraId="792AD690" w14:textId="77777777" w:rsidR="00470B89" w:rsidRPr="003424B5" w:rsidRDefault="00470B89" w:rsidP="009002B5">
            <w:pPr>
              <w:pStyle w:val="Tableheadingright"/>
              <w:spacing w:line="240" w:lineRule="atLeast"/>
              <w:jc w:val="left"/>
              <w:rPr>
                <w:rFonts w:cs="Arial"/>
                <w:b w:val="0"/>
              </w:rPr>
            </w:pPr>
          </w:p>
        </w:tc>
        <w:tc>
          <w:tcPr>
            <w:tcW w:w="880" w:type="pct"/>
          </w:tcPr>
          <w:p w14:paraId="7B763EF5" w14:textId="77777777" w:rsidR="00470B89" w:rsidRPr="003424B5" w:rsidRDefault="00470B89" w:rsidP="009002B5">
            <w:pPr>
              <w:pStyle w:val="Tableheadingright"/>
              <w:spacing w:line="240" w:lineRule="atLeast"/>
              <w:jc w:val="left"/>
              <w:rPr>
                <w:rFonts w:cs="Arial"/>
                <w:b w:val="0"/>
              </w:rPr>
            </w:pPr>
          </w:p>
        </w:tc>
        <w:tc>
          <w:tcPr>
            <w:tcW w:w="877" w:type="pct"/>
          </w:tcPr>
          <w:p w14:paraId="025A3C76" w14:textId="77777777" w:rsidR="00470B89" w:rsidRPr="003424B5" w:rsidRDefault="00470B89" w:rsidP="009002B5">
            <w:pPr>
              <w:pStyle w:val="Tableheadingright"/>
              <w:spacing w:line="240" w:lineRule="atLeast"/>
              <w:jc w:val="left"/>
              <w:rPr>
                <w:rFonts w:cs="Arial"/>
                <w:b w:val="0"/>
              </w:rPr>
            </w:pPr>
          </w:p>
        </w:tc>
      </w:tr>
      <w:tr w:rsidR="00470B89" w:rsidRPr="003424B5" w14:paraId="0A360818" w14:textId="77777777" w:rsidTr="009D5E0A">
        <w:trPr>
          <w:trHeight w:val="475"/>
        </w:trPr>
        <w:tc>
          <w:tcPr>
            <w:tcW w:w="611" w:type="pct"/>
          </w:tcPr>
          <w:p w14:paraId="32AC7974" w14:textId="77777777" w:rsidR="00470B89" w:rsidRPr="003424B5" w:rsidRDefault="00470B89" w:rsidP="009002B5">
            <w:pPr>
              <w:pStyle w:val="Tableheadingright"/>
              <w:spacing w:line="240" w:lineRule="atLeast"/>
              <w:jc w:val="left"/>
              <w:rPr>
                <w:rFonts w:cs="Arial"/>
                <w:b w:val="0"/>
              </w:rPr>
            </w:pPr>
          </w:p>
        </w:tc>
        <w:tc>
          <w:tcPr>
            <w:tcW w:w="466" w:type="pct"/>
          </w:tcPr>
          <w:p w14:paraId="5974BB67" w14:textId="77777777" w:rsidR="00470B89" w:rsidRPr="003424B5" w:rsidRDefault="00470B89" w:rsidP="009002B5">
            <w:pPr>
              <w:pStyle w:val="Tableheadingright"/>
              <w:spacing w:line="240" w:lineRule="atLeast"/>
              <w:jc w:val="left"/>
              <w:rPr>
                <w:rFonts w:cs="Arial"/>
                <w:b w:val="0"/>
              </w:rPr>
            </w:pPr>
          </w:p>
        </w:tc>
        <w:tc>
          <w:tcPr>
            <w:tcW w:w="466" w:type="pct"/>
          </w:tcPr>
          <w:p w14:paraId="1DBC3481" w14:textId="6315E165" w:rsidR="00470B89" w:rsidRPr="003424B5" w:rsidRDefault="00470B89" w:rsidP="009002B5">
            <w:pPr>
              <w:pStyle w:val="Tableheadingright"/>
              <w:spacing w:line="240" w:lineRule="atLeast"/>
              <w:jc w:val="left"/>
              <w:rPr>
                <w:rFonts w:cs="Arial"/>
                <w:b w:val="0"/>
              </w:rPr>
            </w:pPr>
          </w:p>
        </w:tc>
        <w:tc>
          <w:tcPr>
            <w:tcW w:w="569" w:type="pct"/>
          </w:tcPr>
          <w:p w14:paraId="5836F8C7" w14:textId="77777777" w:rsidR="00470B89" w:rsidRPr="003424B5" w:rsidRDefault="00470B89" w:rsidP="009002B5">
            <w:pPr>
              <w:pStyle w:val="Tableheadingright"/>
              <w:spacing w:line="240" w:lineRule="atLeast"/>
              <w:jc w:val="left"/>
              <w:rPr>
                <w:rFonts w:cs="Arial"/>
                <w:b w:val="0"/>
              </w:rPr>
            </w:pPr>
          </w:p>
        </w:tc>
        <w:tc>
          <w:tcPr>
            <w:tcW w:w="474" w:type="pct"/>
          </w:tcPr>
          <w:p w14:paraId="4FF2C1CF" w14:textId="77777777" w:rsidR="00470B89" w:rsidRPr="003424B5" w:rsidRDefault="00470B89" w:rsidP="009002B5">
            <w:pPr>
              <w:pStyle w:val="Tableheadingright"/>
              <w:spacing w:line="240" w:lineRule="atLeast"/>
              <w:jc w:val="left"/>
              <w:rPr>
                <w:rFonts w:cs="Arial"/>
                <w:b w:val="0"/>
              </w:rPr>
            </w:pPr>
          </w:p>
        </w:tc>
        <w:tc>
          <w:tcPr>
            <w:tcW w:w="657" w:type="pct"/>
          </w:tcPr>
          <w:p w14:paraId="2F020209" w14:textId="77777777" w:rsidR="00470B89" w:rsidRPr="003424B5" w:rsidRDefault="00470B89" w:rsidP="009002B5">
            <w:pPr>
              <w:pStyle w:val="Tableheadingright"/>
              <w:spacing w:line="240" w:lineRule="atLeast"/>
              <w:jc w:val="left"/>
              <w:rPr>
                <w:rFonts w:cs="Arial"/>
                <w:b w:val="0"/>
              </w:rPr>
            </w:pPr>
          </w:p>
        </w:tc>
        <w:tc>
          <w:tcPr>
            <w:tcW w:w="880" w:type="pct"/>
          </w:tcPr>
          <w:p w14:paraId="7B14D2F5" w14:textId="77777777" w:rsidR="00470B89" w:rsidRPr="003424B5" w:rsidRDefault="00470B89" w:rsidP="009002B5">
            <w:pPr>
              <w:pStyle w:val="Tableheadingright"/>
              <w:spacing w:line="240" w:lineRule="atLeast"/>
              <w:jc w:val="left"/>
              <w:rPr>
                <w:rFonts w:cs="Arial"/>
                <w:b w:val="0"/>
              </w:rPr>
            </w:pPr>
          </w:p>
        </w:tc>
        <w:tc>
          <w:tcPr>
            <w:tcW w:w="877" w:type="pct"/>
          </w:tcPr>
          <w:p w14:paraId="68EDE9FA" w14:textId="77777777" w:rsidR="00470B89" w:rsidRPr="003424B5" w:rsidRDefault="00470B89" w:rsidP="009002B5">
            <w:pPr>
              <w:pStyle w:val="Tableheadingright"/>
              <w:spacing w:line="240" w:lineRule="atLeast"/>
              <w:jc w:val="left"/>
              <w:rPr>
                <w:rFonts w:cs="Arial"/>
                <w:b w:val="0"/>
              </w:rPr>
            </w:pPr>
          </w:p>
        </w:tc>
      </w:tr>
      <w:tr w:rsidR="00470B89" w:rsidRPr="003424B5" w14:paraId="2946ADFA" w14:textId="77777777" w:rsidTr="009D5E0A">
        <w:trPr>
          <w:trHeight w:val="475"/>
        </w:trPr>
        <w:tc>
          <w:tcPr>
            <w:tcW w:w="611" w:type="pct"/>
          </w:tcPr>
          <w:p w14:paraId="55E14640" w14:textId="77777777" w:rsidR="00470B89" w:rsidRPr="003424B5" w:rsidRDefault="00470B89" w:rsidP="009002B5">
            <w:pPr>
              <w:pStyle w:val="Tableheadingright"/>
              <w:spacing w:line="240" w:lineRule="atLeast"/>
              <w:jc w:val="left"/>
              <w:rPr>
                <w:rFonts w:cs="Arial"/>
                <w:b w:val="0"/>
              </w:rPr>
            </w:pPr>
          </w:p>
        </w:tc>
        <w:tc>
          <w:tcPr>
            <w:tcW w:w="466" w:type="pct"/>
          </w:tcPr>
          <w:p w14:paraId="18CBF7ED" w14:textId="77777777" w:rsidR="00470B89" w:rsidRPr="003424B5" w:rsidRDefault="00470B89" w:rsidP="009002B5">
            <w:pPr>
              <w:pStyle w:val="Tableheadingright"/>
              <w:spacing w:line="240" w:lineRule="atLeast"/>
              <w:jc w:val="left"/>
              <w:rPr>
                <w:rFonts w:cs="Arial"/>
                <w:b w:val="0"/>
              </w:rPr>
            </w:pPr>
          </w:p>
        </w:tc>
        <w:tc>
          <w:tcPr>
            <w:tcW w:w="466" w:type="pct"/>
          </w:tcPr>
          <w:p w14:paraId="3E50F4AB" w14:textId="6E4644D8" w:rsidR="00470B89" w:rsidRPr="003424B5" w:rsidRDefault="00470B89" w:rsidP="009002B5">
            <w:pPr>
              <w:pStyle w:val="Tableheadingright"/>
              <w:spacing w:line="240" w:lineRule="atLeast"/>
              <w:jc w:val="left"/>
              <w:rPr>
                <w:rFonts w:cs="Arial"/>
                <w:b w:val="0"/>
              </w:rPr>
            </w:pPr>
          </w:p>
        </w:tc>
        <w:tc>
          <w:tcPr>
            <w:tcW w:w="569" w:type="pct"/>
          </w:tcPr>
          <w:p w14:paraId="42C721C8" w14:textId="77777777" w:rsidR="00470B89" w:rsidRPr="003424B5" w:rsidRDefault="00470B89" w:rsidP="009002B5">
            <w:pPr>
              <w:pStyle w:val="Tableheadingright"/>
              <w:spacing w:line="240" w:lineRule="atLeast"/>
              <w:jc w:val="left"/>
              <w:rPr>
                <w:rFonts w:cs="Arial"/>
                <w:b w:val="0"/>
              </w:rPr>
            </w:pPr>
          </w:p>
        </w:tc>
        <w:tc>
          <w:tcPr>
            <w:tcW w:w="474" w:type="pct"/>
          </w:tcPr>
          <w:p w14:paraId="6C67D171" w14:textId="77777777" w:rsidR="00470B89" w:rsidRPr="003424B5" w:rsidRDefault="00470B89" w:rsidP="009002B5">
            <w:pPr>
              <w:pStyle w:val="Tableheadingright"/>
              <w:spacing w:line="240" w:lineRule="atLeast"/>
              <w:jc w:val="left"/>
              <w:rPr>
                <w:rFonts w:cs="Arial"/>
                <w:b w:val="0"/>
              </w:rPr>
            </w:pPr>
          </w:p>
        </w:tc>
        <w:tc>
          <w:tcPr>
            <w:tcW w:w="657" w:type="pct"/>
          </w:tcPr>
          <w:p w14:paraId="65DAC972" w14:textId="77777777" w:rsidR="00470B89" w:rsidRPr="003424B5" w:rsidRDefault="00470B89" w:rsidP="009002B5">
            <w:pPr>
              <w:pStyle w:val="Tableheadingright"/>
              <w:spacing w:line="240" w:lineRule="atLeast"/>
              <w:jc w:val="left"/>
              <w:rPr>
                <w:rFonts w:cs="Arial"/>
                <w:b w:val="0"/>
              </w:rPr>
            </w:pPr>
          </w:p>
        </w:tc>
        <w:tc>
          <w:tcPr>
            <w:tcW w:w="880" w:type="pct"/>
          </w:tcPr>
          <w:p w14:paraId="156EFBC0" w14:textId="77777777" w:rsidR="00470B89" w:rsidRPr="003424B5" w:rsidRDefault="00470B89" w:rsidP="009002B5">
            <w:pPr>
              <w:pStyle w:val="Tableheadingright"/>
              <w:spacing w:line="240" w:lineRule="atLeast"/>
              <w:jc w:val="left"/>
              <w:rPr>
                <w:rFonts w:cs="Arial"/>
                <w:b w:val="0"/>
              </w:rPr>
            </w:pPr>
          </w:p>
        </w:tc>
        <w:tc>
          <w:tcPr>
            <w:tcW w:w="877" w:type="pct"/>
          </w:tcPr>
          <w:p w14:paraId="5DBCA65A" w14:textId="77777777" w:rsidR="00470B89" w:rsidRPr="003424B5" w:rsidRDefault="00470B89" w:rsidP="009002B5">
            <w:pPr>
              <w:pStyle w:val="Tableheadingright"/>
              <w:spacing w:line="240" w:lineRule="atLeast"/>
              <w:jc w:val="left"/>
              <w:rPr>
                <w:rFonts w:cs="Arial"/>
                <w:b w:val="0"/>
              </w:rPr>
            </w:pPr>
          </w:p>
        </w:tc>
      </w:tr>
    </w:tbl>
    <w:p w14:paraId="555E62BA" w14:textId="77777777" w:rsidR="003314A0" w:rsidRPr="003424B5" w:rsidRDefault="003314A0" w:rsidP="00DC29BB">
      <w:pPr>
        <w:spacing w:before="240" w:after="240" w:line="240" w:lineRule="atLeast"/>
        <w:rPr>
          <w:rFonts w:cs="Arial"/>
          <w:b/>
          <w:sz w:val="19"/>
          <w:szCs w:val="19"/>
        </w:rPr>
      </w:pPr>
    </w:p>
    <w:sectPr w:rsidR="003314A0" w:rsidRPr="003424B5" w:rsidSect="00F147B7">
      <w:headerReference w:type="default" r:id="rId25"/>
      <w:headerReference w:type="first" r:id="rId26"/>
      <w:footerReference w:type="first" r:id="rId27"/>
      <w:pgSz w:w="16839" w:h="11907" w:orient="landscape" w:code="9"/>
      <w:pgMar w:top="1080" w:right="851" w:bottom="1080" w:left="851"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5E48F" w14:textId="77777777" w:rsidR="00D73FC9" w:rsidRDefault="00D73FC9" w:rsidP="00FC71C4">
      <w:pPr>
        <w:spacing w:before="0" w:after="0" w:line="240" w:lineRule="auto"/>
      </w:pPr>
      <w:r>
        <w:separator/>
      </w:r>
    </w:p>
  </w:endnote>
  <w:endnote w:type="continuationSeparator" w:id="0">
    <w:p w14:paraId="2F02C6E8" w14:textId="77777777" w:rsidR="00D73FC9" w:rsidRDefault="00D73FC9" w:rsidP="00FC71C4">
      <w:pPr>
        <w:spacing w:before="0" w:after="0" w:line="240" w:lineRule="auto"/>
      </w:pPr>
      <w:r>
        <w:continuationSeparator/>
      </w:r>
    </w:p>
  </w:endnote>
  <w:endnote w:type="continuationNotice" w:id="1">
    <w:p w14:paraId="3800030B" w14:textId="77777777" w:rsidR="00D73FC9" w:rsidRDefault="00D73FC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720022166"/>
      <w:docPartObj>
        <w:docPartGallery w:val="Page Numbers (Bottom of Page)"/>
        <w:docPartUnique/>
      </w:docPartObj>
    </w:sdtPr>
    <w:sdtContent>
      <w:sdt>
        <w:sdtPr>
          <w:rPr>
            <w:sz w:val="16"/>
            <w:szCs w:val="16"/>
          </w:rPr>
          <w:id w:val="860082579"/>
          <w:docPartObj>
            <w:docPartGallery w:val="Page Numbers (Top of Page)"/>
            <w:docPartUnique/>
          </w:docPartObj>
        </w:sdtPr>
        <w:sdtContent>
          <w:p w14:paraId="3D8CFE87" w14:textId="77777777" w:rsidR="008C616C" w:rsidRPr="005E7516" w:rsidRDefault="008C616C">
            <w:pPr>
              <w:pStyle w:val="Footer"/>
              <w:jc w:val="right"/>
              <w:rPr>
                <w:sz w:val="16"/>
                <w:szCs w:val="16"/>
              </w:rPr>
            </w:pPr>
            <w:r w:rsidRPr="005E7516">
              <w:rPr>
                <w:sz w:val="16"/>
                <w:szCs w:val="16"/>
              </w:rPr>
              <w:t xml:space="preserve">Page </w:t>
            </w:r>
            <w:r w:rsidRPr="005E7516">
              <w:rPr>
                <w:b/>
                <w:bCs/>
                <w:sz w:val="16"/>
                <w:szCs w:val="16"/>
              </w:rPr>
              <w:fldChar w:fldCharType="begin"/>
            </w:r>
            <w:r w:rsidRPr="005E7516">
              <w:rPr>
                <w:b/>
                <w:bCs/>
                <w:sz w:val="16"/>
                <w:szCs w:val="16"/>
              </w:rPr>
              <w:instrText xml:space="preserve"> PAGE </w:instrText>
            </w:r>
            <w:r w:rsidRPr="005E7516">
              <w:rPr>
                <w:b/>
                <w:bCs/>
                <w:sz w:val="16"/>
                <w:szCs w:val="16"/>
              </w:rPr>
              <w:fldChar w:fldCharType="separate"/>
            </w:r>
            <w:r>
              <w:rPr>
                <w:b/>
                <w:bCs/>
                <w:noProof/>
                <w:sz w:val="16"/>
                <w:szCs w:val="16"/>
              </w:rPr>
              <w:t>11</w:t>
            </w:r>
            <w:r w:rsidRPr="005E7516">
              <w:rPr>
                <w:b/>
                <w:bCs/>
                <w:sz w:val="16"/>
                <w:szCs w:val="16"/>
              </w:rPr>
              <w:fldChar w:fldCharType="end"/>
            </w:r>
            <w:r w:rsidRPr="005E7516">
              <w:rPr>
                <w:sz w:val="16"/>
                <w:szCs w:val="16"/>
              </w:rPr>
              <w:t xml:space="preserve"> of </w:t>
            </w:r>
            <w:r w:rsidRPr="005E7516">
              <w:rPr>
                <w:b/>
                <w:bCs/>
                <w:sz w:val="16"/>
                <w:szCs w:val="16"/>
              </w:rPr>
              <w:fldChar w:fldCharType="begin"/>
            </w:r>
            <w:r w:rsidRPr="005E7516">
              <w:rPr>
                <w:b/>
                <w:bCs/>
                <w:sz w:val="16"/>
                <w:szCs w:val="16"/>
              </w:rPr>
              <w:instrText xml:space="preserve"> NUMPAGES  </w:instrText>
            </w:r>
            <w:r w:rsidRPr="005E7516">
              <w:rPr>
                <w:b/>
                <w:bCs/>
                <w:sz w:val="16"/>
                <w:szCs w:val="16"/>
              </w:rPr>
              <w:fldChar w:fldCharType="separate"/>
            </w:r>
            <w:r>
              <w:rPr>
                <w:b/>
                <w:bCs/>
                <w:noProof/>
                <w:sz w:val="16"/>
                <w:szCs w:val="16"/>
              </w:rPr>
              <w:t>18</w:t>
            </w:r>
            <w:r w:rsidRPr="005E7516">
              <w:rPr>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456386"/>
      <w:docPartObj>
        <w:docPartGallery w:val="Page Numbers (Bottom of Page)"/>
        <w:docPartUnique/>
      </w:docPartObj>
    </w:sdtPr>
    <w:sdtContent>
      <w:sdt>
        <w:sdtPr>
          <w:id w:val="1434868875"/>
          <w:docPartObj>
            <w:docPartGallery w:val="Page Numbers (Top of Page)"/>
            <w:docPartUnique/>
          </w:docPartObj>
        </w:sdtPr>
        <w:sdtContent>
          <w:p w14:paraId="6B1E1E31" w14:textId="58FEB9BA" w:rsidR="008C616C" w:rsidRPr="00BF36D2" w:rsidRDefault="005E4FAE" w:rsidP="00140458">
            <w:pPr>
              <w:pStyle w:val="Footer"/>
              <w:jc w:val="right"/>
            </w:pPr>
            <w:r w:rsidRPr="005E4FAE">
              <w:rPr>
                <w:sz w:val="16"/>
                <w:szCs w:val="16"/>
              </w:rPr>
              <w:t>6/11/2025</w:t>
            </w:r>
            <w:r>
              <w:tab/>
            </w:r>
            <w:r>
              <w:tab/>
            </w:r>
            <w:r w:rsidR="008C616C" w:rsidRPr="00C45214">
              <w:rPr>
                <w:sz w:val="16"/>
                <w:szCs w:val="16"/>
              </w:rPr>
              <w:t xml:space="preserve">Page </w:t>
            </w:r>
            <w:r w:rsidR="008C616C" w:rsidRPr="00C45214">
              <w:rPr>
                <w:b/>
                <w:bCs/>
                <w:sz w:val="16"/>
                <w:szCs w:val="16"/>
              </w:rPr>
              <w:fldChar w:fldCharType="begin"/>
            </w:r>
            <w:r w:rsidR="008C616C" w:rsidRPr="00C45214">
              <w:rPr>
                <w:b/>
                <w:bCs/>
                <w:sz w:val="16"/>
                <w:szCs w:val="16"/>
              </w:rPr>
              <w:instrText xml:space="preserve"> PAGE </w:instrText>
            </w:r>
            <w:r w:rsidR="008C616C" w:rsidRPr="00C45214">
              <w:rPr>
                <w:b/>
                <w:bCs/>
                <w:sz w:val="16"/>
                <w:szCs w:val="16"/>
              </w:rPr>
              <w:fldChar w:fldCharType="separate"/>
            </w:r>
            <w:r w:rsidR="008C616C">
              <w:rPr>
                <w:b/>
                <w:bCs/>
                <w:noProof/>
                <w:sz w:val="16"/>
                <w:szCs w:val="16"/>
              </w:rPr>
              <w:t>1</w:t>
            </w:r>
            <w:r w:rsidR="008C616C" w:rsidRPr="00C45214">
              <w:rPr>
                <w:b/>
                <w:bCs/>
                <w:sz w:val="16"/>
                <w:szCs w:val="16"/>
              </w:rPr>
              <w:fldChar w:fldCharType="end"/>
            </w:r>
            <w:r w:rsidR="008C616C" w:rsidRPr="00C45214">
              <w:rPr>
                <w:sz w:val="16"/>
                <w:szCs w:val="16"/>
              </w:rPr>
              <w:t xml:space="preserve"> of </w:t>
            </w:r>
            <w:r w:rsidR="008C616C" w:rsidRPr="00C45214">
              <w:rPr>
                <w:b/>
                <w:bCs/>
                <w:sz w:val="16"/>
                <w:szCs w:val="16"/>
              </w:rPr>
              <w:fldChar w:fldCharType="begin"/>
            </w:r>
            <w:r w:rsidR="008C616C" w:rsidRPr="00C45214">
              <w:rPr>
                <w:b/>
                <w:bCs/>
                <w:sz w:val="16"/>
                <w:szCs w:val="16"/>
              </w:rPr>
              <w:instrText xml:space="preserve"> NUMPAGES  </w:instrText>
            </w:r>
            <w:r w:rsidR="008C616C" w:rsidRPr="00C45214">
              <w:rPr>
                <w:b/>
                <w:bCs/>
                <w:sz w:val="16"/>
                <w:szCs w:val="16"/>
              </w:rPr>
              <w:fldChar w:fldCharType="separate"/>
            </w:r>
            <w:r w:rsidR="008C616C">
              <w:rPr>
                <w:b/>
                <w:bCs/>
                <w:noProof/>
                <w:sz w:val="16"/>
                <w:szCs w:val="16"/>
              </w:rPr>
              <w:t>18</w:t>
            </w:r>
            <w:r w:rsidR="008C616C" w:rsidRPr="00C45214">
              <w:rPr>
                <w:b/>
                <w:bC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19D35" w14:textId="77777777" w:rsidR="008C616C" w:rsidRDefault="008C616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8C70A" w14:textId="4482F0DE" w:rsidR="008C616C" w:rsidRPr="00994BC4" w:rsidRDefault="00AB596F" w:rsidP="00994BC4">
    <w:pPr>
      <w:pStyle w:val="Footer"/>
      <w:jc w:val="right"/>
      <w:rPr>
        <w:sz w:val="16"/>
      </w:rPr>
    </w:pPr>
    <w:r>
      <w:rPr>
        <w:sz w:val="16"/>
      </w:rPr>
      <w:t>6/11/2025</w:t>
    </w:r>
    <w:r w:rsidRPr="00AB596F">
      <w:rPr>
        <w:sz w:val="16"/>
      </w:rPr>
      <w:ptab w:relativeTo="margin" w:alignment="center" w:leader="none"/>
    </w:r>
    <w:r w:rsidRPr="00AB596F">
      <w:rPr>
        <w:sz w:val="16"/>
      </w:rPr>
      <w:ptab w:relativeTo="margin" w:alignment="right" w:leader="none"/>
    </w:r>
    <w:sdt>
      <w:sdtPr>
        <w:id w:val="1546872216"/>
        <w:docPartObj>
          <w:docPartGallery w:val="Page Numbers (Top of Page)"/>
          <w:docPartUnique/>
        </w:docPartObj>
      </w:sdtPr>
      <w:sdtContent>
        <w:r w:rsidR="00B51E85" w:rsidRPr="00C45214">
          <w:rPr>
            <w:sz w:val="16"/>
            <w:szCs w:val="16"/>
          </w:rPr>
          <w:t xml:space="preserve">Page </w:t>
        </w:r>
        <w:r w:rsidR="00B51E85" w:rsidRPr="00C45214">
          <w:rPr>
            <w:b/>
            <w:bCs/>
            <w:sz w:val="16"/>
            <w:szCs w:val="16"/>
          </w:rPr>
          <w:fldChar w:fldCharType="begin"/>
        </w:r>
        <w:r w:rsidR="00B51E85" w:rsidRPr="00C45214">
          <w:rPr>
            <w:b/>
            <w:bCs/>
            <w:sz w:val="16"/>
            <w:szCs w:val="16"/>
          </w:rPr>
          <w:instrText xml:space="preserve"> PAGE </w:instrText>
        </w:r>
        <w:r w:rsidR="00B51E85" w:rsidRPr="00C45214">
          <w:rPr>
            <w:b/>
            <w:bCs/>
            <w:sz w:val="16"/>
            <w:szCs w:val="16"/>
          </w:rPr>
          <w:fldChar w:fldCharType="separate"/>
        </w:r>
        <w:r w:rsidR="00B51E85">
          <w:rPr>
            <w:b/>
            <w:bCs/>
            <w:sz w:val="16"/>
            <w:szCs w:val="16"/>
          </w:rPr>
          <w:t>3</w:t>
        </w:r>
        <w:r w:rsidR="00B51E85" w:rsidRPr="00C45214">
          <w:rPr>
            <w:b/>
            <w:bCs/>
            <w:sz w:val="16"/>
            <w:szCs w:val="16"/>
          </w:rPr>
          <w:fldChar w:fldCharType="end"/>
        </w:r>
        <w:r w:rsidR="00B51E85" w:rsidRPr="00C45214">
          <w:rPr>
            <w:sz w:val="16"/>
            <w:szCs w:val="16"/>
          </w:rPr>
          <w:t xml:space="preserve"> of </w:t>
        </w:r>
        <w:r w:rsidR="00B51E85" w:rsidRPr="00C45214">
          <w:rPr>
            <w:b/>
            <w:bCs/>
            <w:sz w:val="16"/>
            <w:szCs w:val="16"/>
          </w:rPr>
          <w:fldChar w:fldCharType="begin"/>
        </w:r>
        <w:r w:rsidR="00B51E85" w:rsidRPr="00C45214">
          <w:rPr>
            <w:b/>
            <w:bCs/>
            <w:sz w:val="16"/>
            <w:szCs w:val="16"/>
          </w:rPr>
          <w:instrText xml:space="preserve"> NUMPAGES  </w:instrText>
        </w:r>
        <w:r w:rsidR="00B51E85" w:rsidRPr="00C45214">
          <w:rPr>
            <w:b/>
            <w:bCs/>
            <w:sz w:val="16"/>
            <w:szCs w:val="16"/>
          </w:rPr>
          <w:fldChar w:fldCharType="separate"/>
        </w:r>
        <w:r w:rsidR="00B51E85">
          <w:rPr>
            <w:b/>
            <w:bCs/>
            <w:sz w:val="16"/>
            <w:szCs w:val="16"/>
          </w:rPr>
          <w:t>6</w:t>
        </w:r>
        <w:r w:rsidR="00B51E85" w:rsidRPr="00C45214">
          <w:rPr>
            <w:b/>
            <w:bCs/>
            <w:sz w:val="16"/>
            <w:szCs w:val="16"/>
          </w:rPr>
          <w:fldChar w:fldCharType="end"/>
        </w:r>
      </w:sdtContent>
    </w:sdt>
    <w:r w:rsidR="00B51E85">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3194577"/>
      <w:docPartObj>
        <w:docPartGallery w:val="Page Numbers (Bottom of Page)"/>
        <w:docPartUnique/>
      </w:docPartObj>
    </w:sdtPr>
    <w:sdtContent>
      <w:sdt>
        <w:sdtPr>
          <w:id w:val="827261807"/>
          <w:docPartObj>
            <w:docPartGallery w:val="Page Numbers (Top of Page)"/>
            <w:docPartUnique/>
          </w:docPartObj>
        </w:sdtPr>
        <w:sdtContent>
          <w:p w14:paraId="615AE342" w14:textId="3E228B9B" w:rsidR="008C616C" w:rsidRPr="00BF36D2" w:rsidRDefault="00C16FE6" w:rsidP="00187744">
            <w:pPr>
              <w:pStyle w:val="Footer"/>
              <w:jc w:val="right"/>
            </w:pPr>
            <w:r w:rsidRPr="00C16FE6">
              <w:rPr>
                <w:sz w:val="16"/>
                <w:szCs w:val="16"/>
              </w:rPr>
              <w:t>6/11/2025</w:t>
            </w:r>
            <w:r>
              <w:tab/>
            </w:r>
            <w:r>
              <w:tab/>
            </w:r>
            <w:r w:rsidR="008C616C" w:rsidRPr="00C45214">
              <w:rPr>
                <w:sz w:val="16"/>
                <w:szCs w:val="16"/>
              </w:rPr>
              <w:t xml:space="preserve">Page </w:t>
            </w:r>
            <w:r w:rsidR="008C616C" w:rsidRPr="00C45214">
              <w:rPr>
                <w:b/>
                <w:bCs/>
                <w:sz w:val="16"/>
                <w:szCs w:val="16"/>
              </w:rPr>
              <w:fldChar w:fldCharType="begin"/>
            </w:r>
            <w:r w:rsidR="008C616C" w:rsidRPr="00C45214">
              <w:rPr>
                <w:b/>
                <w:bCs/>
                <w:sz w:val="16"/>
                <w:szCs w:val="16"/>
              </w:rPr>
              <w:instrText xml:space="preserve"> PAGE </w:instrText>
            </w:r>
            <w:r w:rsidR="008C616C" w:rsidRPr="00C45214">
              <w:rPr>
                <w:b/>
                <w:bCs/>
                <w:sz w:val="16"/>
                <w:szCs w:val="16"/>
              </w:rPr>
              <w:fldChar w:fldCharType="separate"/>
            </w:r>
            <w:r w:rsidR="008C616C">
              <w:rPr>
                <w:b/>
                <w:bCs/>
                <w:noProof/>
                <w:sz w:val="16"/>
                <w:szCs w:val="16"/>
              </w:rPr>
              <w:t>1</w:t>
            </w:r>
            <w:r w:rsidR="008C616C" w:rsidRPr="00C45214">
              <w:rPr>
                <w:b/>
                <w:bCs/>
                <w:sz w:val="16"/>
                <w:szCs w:val="16"/>
              </w:rPr>
              <w:fldChar w:fldCharType="end"/>
            </w:r>
            <w:r w:rsidR="008C616C" w:rsidRPr="00C45214">
              <w:rPr>
                <w:sz w:val="16"/>
                <w:szCs w:val="16"/>
              </w:rPr>
              <w:t xml:space="preserve"> of </w:t>
            </w:r>
            <w:r w:rsidR="008C616C" w:rsidRPr="00C45214">
              <w:rPr>
                <w:b/>
                <w:bCs/>
                <w:sz w:val="16"/>
                <w:szCs w:val="16"/>
              </w:rPr>
              <w:fldChar w:fldCharType="begin"/>
            </w:r>
            <w:r w:rsidR="008C616C" w:rsidRPr="00C45214">
              <w:rPr>
                <w:b/>
                <w:bCs/>
                <w:sz w:val="16"/>
                <w:szCs w:val="16"/>
              </w:rPr>
              <w:instrText xml:space="preserve"> NUMPAGES  </w:instrText>
            </w:r>
            <w:r w:rsidR="008C616C" w:rsidRPr="00C45214">
              <w:rPr>
                <w:b/>
                <w:bCs/>
                <w:sz w:val="16"/>
                <w:szCs w:val="16"/>
              </w:rPr>
              <w:fldChar w:fldCharType="separate"/>
            </w:r>
            <w:r w:rsidR="008C616C">
              <w:rPr>
                <w:b/>
                <w:bCs/>
                <w:noProof/>
                <w:sz w:val="16"/>
                <w:szCs w:val="16"/>
              </w:rPr>
              <w:t>18</w:t>
            </w:r>
            <w:r w:rsidR="008C616C" w:rsidRPr="00C45214">
              <w:rPr>
                <w:b/>
                <w:bCs/>
                <w:sz w:val="16"/>
                <w:szCs w:val="16"/>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0D7E6" w14:textId="77777777" w:rsidR="008C616C" w:rsidRPr="00BF36D2" w:rsidRDefault="008C616C" w:rsidP="00BF36D2">
    <w:pPr>
      <w:pStyle w:val="Headerfootertext"/>
      <w:tabs>
        <w:tab w:val="left" w:pos="6405"/>
        <w:tab w:val="right" w:pos="10938"/>
      </w:tabs>
      <w:rPr>
        <w:b/>
      </w:rPr>
    </w:pPr>
    <w:r>
      <w:t xml:space="preserve">Page </w:t>
    </w:r>
    <w:r>
      <w:rPr>
        <w:b/>
      </w:rPr>
      <w:fldChar w:fldCharType="begin"/>
    </w:r>
    <w:r>
      <w:rPr>
        <w:b/>
      </w:rPr>
      <w:instrText xml:space="preserve"> PAGE  \* Arabic  \* MERGEFORMAT </w:instrText>
    </w:r>
    <w:r>
      <w:rPr>
        <w:b/>
      </w:rPr>
      <w:fldChar w:fldCharType="separate"/>
    </w:r>
    <w:r>
      <w:rPr>
        <w:b/>
        <w:noProof/>
      </w:rPr>
      <w:t>16</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16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9F62C" w14:textId="77777777" w:rsidR="00D73FC9" w:rsidRDefault="00D73FC9" w:rsidP="00FC71C4">
      <w:pPr>
        <w:spacing w:before="0" w:after="0" w:line="240" w:lineRule="auto"/>
      </w:pPr>
      <w:r>
        <w:separator/>
      </w:r>
    </w:p>
  </w:footnote>
  <w:footnote w:type="continuationSeparator" w:id="0">
    <w:p w14:paraId="7D8BDA45" w14:textId="77777777" w:rsidR="00D73FC9" w:rsidRDefault="00D73FC9" w:rsidP="00FC71C4">
      <w:pPr>
        <w:spacing w:before="0" w:after="0" w:line="240" w:lineRule="auto"/>
      </w:pPr>
      <w:r>
        <w:continuationSeparator/>
      </w:r>
    </w:p>
  </w:footnote>
  <w:footnote w:type="continuationNotice" w:id="1">
    <w:p w14:paraId="5F2E10FD" w14:textId="77777777" w:rsidR="00D73FC9" w:rsidRDefault="00D73FC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46305" w14:textId="073A32E7" w:rsidR="00B15FBE" w:rsidRDefault="00B15FBE">
    <w:pPr>
      <w:pStyle w:val="Header"/>
    </w:pPr>
    <w:r>
      <w:rPr>
        <w:noProof/>
      </w:rPr>
      <mc:AlternateContent>
        <mc:Choice Requires="wps">
          <w:drawing>
            <wp:anchor distT="0" distB="0" distL="0" distR="0" simplePos="0" relativeHeight="251658242" behindDoc="0" locked="0" layoutInCell="1" allowOverlap="1" wp14:anchorId="5EBF78EB" wp14:editId="64A74D0F">
              <wp:simplePos x="635" y="635"/>
              <wp:positionH relativeFrom="page">
                <wp:align>center</wp:align>
              </wp:positionH>
              <wp:positionV relativeFrom="page">
                <wp:align>top</wp:align>
              </wp:positionV>
              <wp:extent cx="551815" cy="457200"/>
              <wp:effectExtent l="0" t="0" r="635" b="0"/>
              <wp:wrapNone/>
              <wp:docPr id="110453089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7200"/>
                      </a:xfrm>
                      <a:prstGeom prst="rect">
                        <a:avLst/>
                      </a:prstGeom>
                      <a:noFill/>
                      <a:ln>
                        <a:noFill/>
                      </a:ln>
                    </wps:spPr>
                    <wps:txbx>
                      <w:txbxContent>
                        <w:p w14:paraId="4BBA35E2" w14:textId="41B1EBFA" w:rsidR="00B15FBE" w:rsidRPr="00B15FBE" w:rsidRDefault="00B15FBE" w:rsidP="00B15FBE">
                          <w:pPr>
                            <w:spacing w:after="0"/>
                            <w:rPr>
                              <w:rFonts w:ascii="Calibri" w:eastAsia="Calibri" w:hAnsi="Calibri" w:cs="Calibri"/>
                              <w:noProof/>
                              <w:color w:val="000000"/>
                              <w:sz w:val="24"/>
                              <w:szCs w:val="24"/>
                            </w:rPr>
                          </w:pPr>
                          <w:r w:rsidRPr="00B15FBE">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BF78EB" id="_x0000_t202" coordsize="21600,21600" o:spt="202" path="m,l,21600r21600,l21600,xe">
              <v:stroke joinstyle="miter"/>
              <v:path gradientshapeok="t" o:connecttype="rect"/>
            </v:shapetype>
            <v:shape id="Text Box 2" o:spid="_x0000_s1026" type="#_x0000_t202" alt="OFFICIAL" style="position:absolute;margin-left:0;margin-top:0;width:43.45pt;height:36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" filled="f" stroked="f">
              <v:textbox style="mso-fit-shape-to-text:t" inset="0,15pt,0,0">
                <w:txbxContent>
                  <w:p w14:paraId="4BBA35E2" w14:textId="41B1EBFA" w:rsidR="00B15FBE" w:rsidRPr="00B15FBE" w:rsidRDefault="00B15FBE" w:rsidP="00B15FBE">
                    <w:pPr>
                      <w:spacing w:after="0"/>
                      <w:rPr>
                        <w:rFonts w:ascii="Calibri" w:eastAsia="Calibri" w:hAnsi="Calibri" w:cs="Calibri"/>
                        <w:noProof/>
                        <w:color w:val="000000"/>
                        <w:sz w:val="24"/>
                        <w:szCs w:val="24"/>
                      </w:rPr>
                    </w:pPr>
                    <w:r w:rsidRPr="00B15FBE">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F77E3" w14:textId="5272AB3F" w:rsidR="008C616C" w:rsidRPr="00270323" w:rsidRDefault="00B15FBE" w:rsidP="00270323">
    <w:pPr>
      <w:pStyle w:val="Header"/>
      <w:jc w:val="right"/>
      <w:rPr>
        <w:sz w:val="16"/>
        <w:szCs w:val="16"/>
      </w:rPr>
    </w:pPr>
    <w:r>
      <w:rPr>
        <w:noProof/>
        <w:sz w:val="16"/>
        <w:szCs w:val="16"/>
      </w:rPr>
      <mc:AlternateContent>
        <mc:Choice Requires="wps">
          <w:drawing>
            <wp:anchor distT="0" distB="0" distL="0" distR="0" simplePos="0" relativeHeight="251658243" behindDoc="0" locked="0" layoutInCell="1" allowOverlap="1" wp14:anchorId="4265CC1B" wp14:editId="7C1A7D23">
              <wp:simplePos x="457835" y="216535"/>
              <wp:positionH relativeFrom="page">
                <wp:align>center</wp:align>
              </wp:positionH>
              <wp:positionV relativeFrom="page">
                <wp:align>top</wp:align>
              </wp:positionV>
              <wp:extent cx="551815" cy="457200"/>
              <wp:effectExtent l="0" t="0" r="635" b="0"/>
              <wp:wrapNone/>
              <wp:docPr id="206089940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7200"/>
                      </a:xfrm>
                      <a:prstGeom prst="rect">
                        <a:avLst/>
                      </a:prstGeom>
                      <a:noFill/>
                      <a:ln>
                        <a:noFill/>
                      </a:ln>
                    </wps:spPr>
                    <wps:txbx>
                      <w:txbxContent>
                        <w:p w14:paraId="54A5D512" w14:textId="78EBE8BB" w:rsidR="00B15FBE" w:rsidRPr="00B15FBE" w:rsidRDefault="00B15FBE" w:rsidP="00B15FBE">
                          <w:pPr>
                            <w:spacing w:after="0"/>
                            <w:rPr>
                              <w:rFonts w:ascii="Calibri" w:eastAsia="Calibri" w:hAnsi="Calibri" w:cs="Calibri"/>
                              <w:noProof/>
                              <w:color w:val="000000"/>
                              <w:sz w:val="24"/>
                              <w:szCs w:val="24"/>
                            </w:rPr>
                          </w:pPr>
                          <w:r w:rsidRPr="00B15FBE">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65CC1B"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36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" filled="f" stroked="f">
              <v:textbox style="mso-fit-shape-to-text:t" inset="0,15pt,0,0">
                <w:txbxContent>
                  <w:p w14:paraId="54A5D512" w14:textId="78EBE8BB" w:rsidR="00B15FBE" w:rsidRPr="00B15FBE" w:rsidRDefault="00B15FBE" w:rsidP="00B15FBE">
                    <w:pPr>
                      <w:spacing w:after="0"/>
                      <w:rPr>
                        <w:rFonts w:ascii="Calibri" w:eastAsia="Calibri" w:hAnsi="Calibri" w:cs="Calibri"/>
                        <w:noProof/>
                        <w:color w:val="000000"/>
                        <w:sz w:val="24"/>
                        <w:szCs w:val="24"/>
                      </w:rPr>
                    </w:pPr>
                    <w:r w:rsidRPr="00B15FBE">
                      <w:rPr>
                        <w:rFonts w:ascii="Calibri" w:eastAsia="Calibri" w:hAnsi="Calibri" w:cs="Calibri"/>
                        <w:noProof/>
                        <w:color w:val="000000"/>
                        <w:sz w:val="24"/>
                        <w:szCs w:val="24"/>
                      </w:rPr>
                      <w:t>OFFICIAL</w:t>
                    </w:r>
                  </w:p>
                </w:txbxContent>
              </v:textbox>
              <w10:wrap anchorx="page" anchory="page"/>
            </v:shape>
          </w:pict>
        </mc:Fallback>
      </mc:AlternateContent>
    </w:r>
    <w:r w:rsidR="005330CB">
      <w:rPr>
        <w:sz w:val="16"/>
        <w:szCs w:val="16"/>
      </w:rPr>
      <w:t>Priority</w:t>
    </w:r>
    <w:r w:rsidR="008C616C" w:rsidRPr="00270323">
      <w:rPr>
        <w:sz w:val="16"/>
        <w:szCs w:val="16"/>
      </w:rPr>
      <w:t xml:space="preserve"> species nomination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669FE" w14:textId="493B35E2" w:rsidR="008C616C" w:rsidRDefault="00B15FBE" w:rsidP="00140458">
    <w:pPr>
      <w:pStyle w:val="Headerfootertext"/>
      <w:spacing w:before="0" w:after="0" w:line="240" w:lineRule="auto"/>
    </w:pPr>
    <w:r>
      <w:rPr>
        <w:noProof/>
        <w:lang w:eastAsia="en-AU"/>
      </w:rPr>
      <mc:AlternateContent>
        <mc:Choice Requires="wps">
          <w:drawing>
            <wp:anchor distT="0" distB="0" distL="0" distR="0" simplePos="0" relativeHeight="251658241" behindDoc="0" locked="0" layoutInCell="1" allowOverlap="1" wp14:anchorId="2192CC3D" wp14:editId="6DD28950">
              <wp:simplePos x="457200" y="219075"/>
              <wp:positionH relativeFrom="page">
                <wp:align>center</wp:align>
              </wp:positionH>
              <wp:positionV relativeFrom="page">
                <wp:align>top</wp:align>
              </wp:positionV>
              <wp:extent cx="551815" cy="457200"/>
              <wp:effectExtent l="0" t="0" r="635" b="0"/>
              <wp:wrapNone/>
              <wp:docPr id="13119036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7200"/>
                      </a:xfrm>
                      <a:prstGeom prst="rect">
                        <a:avLst/>
                      </a:prstGeom>
                      <a:noFill/>
                      <a:ln>
                        <a:noFill/>
                      </a:ln>
                    </wps:spPr>
                    <wps:txbx>
                      <w:txbxContent>
                        <w:p w14:paraId="59EEFA63" w14:textId="40087BF6" w:rsidR="00B15FBE" w:rsidRPr="00B15FBE" w:rsidRDefault="00B15FBE" w:rsidP="00B15FBE">
                          <w:pPr>
                            <w:spacing w:after="0"/>
                            <w:rPr>
                              <w:rFonts w:ascii="Calibri" w:eastAsia="Calibri" w:hAnsi="Calibri" w:cs="Calibri"/>
                              <w:noProof/>
                              <w:color w:val="000000"/>
                              <w:sz w:val="24"/>
                              <w:szCs w:val="24"/>
                            </w:rPr>
                          </w:pPr>
                          <w:r w:rsidRPr="00B15FBE">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92CC3D" id="_x0000_t202" coordsize="21600,21600" o:spt="202" path="m,l,21600r21600,l21600,xe">
              <v:stroke joinstyle="miter"/>
              <v:path gradientshapeok="t" o:connecttype="rect"/>
            </v:shapetype>
            <v:shape id="Text Box 1" o:spid="_x0000_s1028" type="#_x0000_t202" alt="OFFICIAL" style="position:absolute;left:0;text-align:left;margin-left:0;margin-top:0;width:43.45pt;height:36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" filled="f" stroked="f">
              <v:textbox style="mso-fit-shape-to-text:t" inset="0,15pt,0,0">
                <w:txbxContent>
                  <w:p w14:paraId="59EEFA63" w14:textId="40087BF6" w:rsidR="00B15FBE" w:rsidRPr="00B15FBE" w:rsidRDefault="00B15FBE" w:rsidP="00B15FBE">
                    <w:pPr>
                      <w:spacing w:after="0"/>
                      <w:rPr>
                        <w:rFonts w:ascii="Calibri" w:eastAsia="Calibri" w:hAnsi="Calibri" w:cs="Calibri"/>
                        <w:noProof/>
                        <w:color w:val="000000"/>
                        <w:sz w:val="24"/>
                        <w:szCs w:val="24"/>
                      </w:rPr>
                    </w:pPr>
                    <w:r w:rsidRPr="00B15FBE">
                      <w:rPr>
                        <w:rFonts w:ascii="Calibri" w:eastAsia="Calibri" w:hAnsi="Calibri" w:cs="Calibri"/>
                        <w:noProof/>
                        <w:color w:val="000000"/>
                        <w:sz w:val="24"/>
                        <w:szCs w:val="24"/>
                      </w:rPr>
                      <w:t>OFFICIAL</w:t>
                    </w:r>
                  </w:p>
                </w:txbxContent>
              </v:textbox>
              <w10:wrap anchorx="page" anchory="page"/>
            </v:shape>
          </w:pict>
        </mc:Fallback>
      </mc:AlternateContent>
    </w:r>
    <w:r w:rsidR="008C616C">
      <w:rPr>
        <w:noProof/>
        <w:lang w:eastAsia="en-AU"/>
      </w:rPr>
      <w:drawing>
        <wp:anchor distT="0" distB="0" distL="114300" distR="114300" simplePos="0" relativeHeight="251658240" behindDoc="0" locked="0" layoutInCell="1" allowOverlap="1" wp14:anchorId="109F9D45" wp14:editId="4E19DCA2">
          <wp:simplePos x="0" y="0"/>
          <wp:positionH relativeFrom="column">
            <wp:posOffset>-200025</wp:posOffset>
          </wp:positionH>
          <wp:positionV relativeFrom="paragraph">
            <wp:posOffset>-6349</wp:posOffset>
          </wp:positionV>
          <wp:extent cx="4955750" cy="905510"/>
          <wp:effectExtent l="0" t="0" r="0" b="889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BCA.jpg"/>
                  <pic:cNvPicPr/>
                </pic:nvPicPr>
                <pic:blipFill>
                  <a:blip r:embed="rId1">
                    <a:extLst>
                      <a:ext uri="{28A0092B-C50C-407E-A947-70E740481C1C}">
                        <a14:useLocalDpi xmlns:a14="http://schemas.microsoft.com/office/drawing/2010/main" val="0"/>
                      </a:ext>
                    </a:extLst>
                  </a:blip>
                  <a:stretch>
                    <a:fillRect/>
                  </a:stretch>
                </pic:blipFill>
                <pic:spPr>
                  <a:xfrm>
                    <a:off x="0" y="0"/>
                    <a:ext cx="4955750" cy="905510"/>
                  </a:xfrm>
                  <a:prstGeom prst="rect">
                    <a:avLst/>
                  </a:prstGeom>
                </pic:spPr>
              </pic:pic>
            </a:graphicData>
          </a:graphic>
          <wp14:sizeRelH relativeFrom="page">
            <wp14:pctWidth>0</wp14:pctWidth>
          </wp14:sizeRelH>
          <wp14:sizeRelV relativeFrom="page">
            <wp14:pctHeight>0</wp14:pctHeight>
          </wp14:sizeRelV>
        </wp:anchor>
      </w:drawing>
    </w:r>
    <w:r w:rsidR="006A1F41">
      <w:t>Priority</w:t>
    </w:r>
    <w:r w:rsidR="008C616C">
      <w:t xml:space="preserve"> species nomination form</w:t>
    </w:r>
  </w:p>
  <w:p w14:paraId="4A7D1E53" w14:textId="61B04060" w:rsidR="008C616C" w:rsidRDefault="008C616C" w:rsidP="00EE7B15">
    <w:pPr>
      <w:pStyle w:val="Headerfootertext"/>
      <w:spacing w:before="0" w:after="0" w:line="240" w:lineRule="auto"/>
    </w:pPr>
    <w:r>
      <w:t xml:space="preserve">(Version </w:t>
    </w:r>
    <w:r w:rsidR="005330CB">
      <w:t>2</w:t>
    </w:r>
    <w:r>
      <w:t>.0)</w:t>
    </w:r>
  </w:p>
  <w:p w14:paraId="3D0122F4" w14:textId="77777777" w:rsidR="008C616C" w:rsidRDefault="008C616C" w:rsidP="00EE7B15">
    <w:pPr>
      <w:pStyle w:val="Headerfootertext"/>
      <w:spacing w:before="0" w:after="0" w:line="240" w:lineRule="auto"/>
    </w:pPr>
  </w:p>
  <w:p w14:paraId="6FA6CB72" w14:textId="77777777" w:rsidR="008C616C" w:rsidRDefault="008C616C" w:rsidP="00EE7B15">
    <w:pPr>
      <w:pStyle w:val="Headerfootertext"/>
      <w:spacing w:before="0" w:after="0" w:line="240" w:lineRule="auto"/>
    </w:pPr>
  </w:p>
  <w:p w14:paraId="6CD7C853" w14:textId="77777777" w:rsidR="008C616C" w:rsidRDefault="008C616C" w:rsidP="00EE7B15">
    <w:pPr>
      <w:pStyle w:val="Headerfootertext"/>
      <w:spacing w:before="0" w:after="0" w:line="240" w:lineRule="auto"/>
    </w:pPr>
  </w:p>
  <w:p w14:paraId="2D2D185B" w14:textId="77777777" w:rsidR="008C616C" w:rsidRDefault="008C616C" w:rsidP="00EE7B15">
    <w:pPr>
      <w:pStyle w:val="Headerfootertext"/>
      <w:spacing w:before="0" w:after="0" w:line="240" w:lineRule="auto"/>
    </w:pPr>
  </w:p>
  <w:p w14:paraId="0C1FBB32" w14:textId="77777777" w:rsidR="008C616C" w:rsidRDefault="008C616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9C1D" w14:textId="4B9A3559" w:rsidR="008C616C" w:rsidRDefault="00B15FBE">
    <w:pPr>
      <w:pStyle w:val="Header"/>
    </w:pPr>
    <w:r>
      <w:rPr>
        <w:noProof/>
      </w:rPr>
      <mc:AlternateContent>
        <mc:Choice Requires="wps">
          <w:drawing>
            <wp:anchor distT="0" distB="0" distL="0" distR="0" simplePos="0" relativeHeight="251658245" behindDoc="0" locked="0" layoutInCell="1" allowOverlap="1" wp14:anchorId="75FD69D3" wp14:editId="787B6747">
              <wp:simplePos x="635" y="635"/>
              <wp:positionH relativeFrom="page">
                <wp:align>center</wp:align>
              </wp:positionH>
              <wp:positionV relativeFrom="page">
                <wp:align>top</wp:align>
              </wp:positionV>
              <wp:extent cx="551815" cy="457200"/>
              <wp:effectExtent l="0" t="0" r="635" b="0"/>
              <wp:wrapNone/>
              <wp:docPr id="900323466"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7200"/>
                      </a:xfrm>
                      <a:prstGeom prst="rect">
                        <a:avLst/>
                      </a:prstGeom>
                      <a:noFill/>
                      <a:ln>
                        <a:noFill/>
                      </a:ln>
                    </wps:spPr>
                    <wps:txbx>
                      <w:txbxContent>
                        <w:p w14:paraId="38981D97" w14:textId="3EB3F575" w:rsidR="00B15FBE" w:rsidRPr="00B15FBE" w:rsidRDefault="00B15FBE" w:rsidP="00B15FBE">
                          <w:pPr>
                            <w:spacing w:after="0"/>
                            <w:rPr>
                              <w:rFonts w:ascii="Calibri" w:eastAsia="Calibri" w:hAnsi="Calibri" w:cs="Calibri"/>
                              <w:noProof/>
                              <w:color w:val="000000"/>
                              <w:sz w:val="24"/>
                              <w:szCs w:val="24"/>
                            </w:rPr>
                          </w:pPr>
                          <w:r w:rsidRPr="00B15FBE">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FD69D3" id="_x0000_t202" coordsize="21600,21600" o:spt="202" path="m,l,21600r21600,l21600,xe">
              <v:stroke joinstyle="miter"/>
              <v:path gradientshapeok="t" o:connecttype="rect"/>
            </v:shapetype>
            <v:shape id="Text Box 5" o:spid="_x0000_s1029" type="#_x0000_t202" alt="OFFICIAL" style="position:absolute;margin-left:0;margin-top:0;width:43.45pt;height:36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" filled="f" stroked="f">
              <v:textbox style="mso-fit-shape-to-text:t" inset="0,15pt,0,0">
                <w:txbxContent>
                  <w:p w14:paraId="38981D97" w14:textId="3EB3F575" w:rsidR="00B15FBE" w:rsidRPr="00B15FBE" w:rsidRDefault="00B15FBE" w:rsidP="00B15FBE">
                    <w:pPr>
                      <w:spacing w:after="0"/>
                      <w:rPr>
                        <w:rFonts w:ascii="Calibri" w:eastAsia="Calibri" w:hAnsi="Calibri" w:cs="Calibri"/>
                        <w:noProof/>
                        <w:color w:val="000000"/>
                        <w:sz w:val="24"/>
                        <w:szCs w:val="24"/>
                      </w:rPr>
                    </w:pPr>
                    <w:r w:rsidRPr="00B15FBE">
                      <w:rPr>
                        <w:rFonts w:ascii="Calibri" w:eastAsia="Calibri" w:hAnsi="Calibri" w:cs="Calibri"/>
                        <w:noProof/>
                        <w:color w:val="00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FD458" w14:textId="7B2BE330" w:rsidR="008C616C" w:rsidRPr="00994BC4" w:rsidRDefault="00B15FBE" w:rsidP="00994BC4">
    <w:pPr>
      <w:pStyle w:val="Header"/>
      <w:jc w:val="right"/>
      <w:rPr>
        <w:sz w:val="16"/>
      </w:rPr>
    </w:pPr>
    <w:r>
      <w:rPr>
        <w:noProof/>
        <w:sz w:val="16"/>
        <w:szCs w:val="16"/>
      </w:rPr>
      <mc:AlternateContent>
        <mc:Choice Requires="wps">
          <w:drawing>
            <wp:anchor distT="0" distB="0" distL="0" distR="0" simplePos="0" relativeHeight="251658246" behindDoc="0" locked="0" layoutInCell="1" allowOverlap="1" wp14:anchorId="213FD001" wp14:editId="071D22FF">
              <wp:simplePos x="635" y="635"/>
              <wp:positionH relativeFrom="page">
                <wp:align>center</wp:align>
              </wp:positionH>
              <wp:positionV relativeFrom="page">
                <wp:align>top</wp:align>
              </wp:positionV>
              <wp:extent cx="551815" cy="457200"/>
              <wp:effectExtent l="0" t="0" r="635" b="0"/>
              <wp:wrapNone/>
              <wp:docPr id="664346117"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7200"/>
                      </a:xfrm>
                      <a:prstGeom prst="rect">
                        <a:avLst/>
                      </a:prstGeom>
                      <a:noFill/>
                      <a:ln>
                        <a:noFill/>
                      </a:ln>
                    </wps:spPr>
                    <wps:txbx>
                      <w:txbxContent>
                        <w:p w14:paraId="066C67D8" w14:textId="07D876CE" w:rsidR="00B15FBE" w:rsidRPr="00B15FBE" w:rsidRDefault="00B15FBE" w:rsidP="00B15FBE">
                          <w:pPr>
                            <w:spacing w:after="0"/>
                            <w:rPr>
                              <w:rFonts w:ascii="Calibri" w:eastAsia="Calibri" w:hAnsi="Calibri" w:cs="Calibri"/>
                              <w:noProof/>
                              <w:color w:val="000000"/>
                              <w:sz w:val="24"/>
                              <w:szCs w:val="24"/>
                            </w:rPr>
                          </w:pPr>
                          <w:r w:rsidRPr="00B15FBE">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3FD001" id="_x0000_t202" coordsize="21600,21600" o:spt="202" path="m,l,21600r21600,l21600,xe">
              <v:stroke joinstyle="miter"/>
              <v:path gradientshapeok="t" o:connecttype="rect"/>
            </v:shapetype>
            <v:shape id="Text Box 6" o:spid="_x0000_s1030" type="#_x0000_t202" alt="OFFICIAL" style="position:absolute;left:0;text-align:left;margin-left:0;margin-top:0;width:43.45pt;height:36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" filled="f" stroked="f">
              <v:textbox style="mso-fit-shape-to-text:t" inset="0,15pt,0,0">
                <w:txbxContent>
                  <w:p w14:paraId="066C67D8" w14:textId="07D876CE" w:rsidR="00B15FBE" w:rsidRPr="00B15FBE" w:rsidRDefault="00B15FBE" w:rsidP="00B15FBE">
                    <w:pPr>
                      <w:spacing w:after="0"/>
                      <w:rPr>
                        <w:rFonts w:ascii="Calibri" w:eastAsia="Calibri" w:hAnsi="Calibri" w:cs="Calibri"/>
                        <w:noProof/>
                        <w:color w:val="000000"/>
                        <w:sz w:val="24"/>
                        <w:szCs w:val="24"/>
                      </w:rPr>
                    </w:pPr>
                    <w:r w:rsidRPr="00B15FBE">
                      <w:rPr>
                        <w:rFonts w:ascii="Calibri" w:eastAsia="Calibri" w:hAnsi="Calibri" w:cs="Calibri"/>
                        <w:noProof/>
                        <w:color w:val="000000"/>
                        <w:sz w:val="24"/>
                        <w:szCs w:val="24"/>
                      </w:rPr>
                      <w:t>OFFICIAL</w:t>
                    </w:r>
                  </w:p>
                </w:txbxContent>
              </v:textbox>
              <w10:wrap anchorx="page" anchory="page"/>
            </v:shape>
          </w:pict>
        </mc:Fallback>
      </mc:AlternateContent>
    </w:r>
    <w:r w:rsidR="00B51E85">
      <w:rPr>
        <w:sz w:val="16"/>
        <w:szCs w:val="16"/>
      </w:rPr>
      <w:t>Priority</w:t>
    </w:r>
    <w:r w:rsidR="008C616C" w:rsidRPr="00270323">
      <w:rPr>
        <w:sz w:val="16"/>
        <w:szCs w:val="16"/>
      </w:rPr>
      <w:t xml:space="preserve"> species nomination form</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1A5F0" w14:textId="6C706D70" w:rsidR="008C616C" w:rsidRDefault="00B15FBE" w:rsidP="00187744">
    <w:pPr>
      <w:pStyle w:val="Headerfootertext"/>
      <w:spacing w:before="0" w:after="0" w:line="240" w:lineRule="auto"/>
    </w:pPr>
    <w:r>
      <w:rPr>
        <w:noProof/>
      </w:rPr>
      <mc:AlternateContent>
        <mc:Choice Requires="wps">
          <w:drawing>
            <wp:anchor distT="0" distB="0" distL="0" distR="0" simplePos="0" relativeHeight="251658244" behindDoc="0" locked="0" layoutInCell="1" allowOverlap="1" wp14:anchorId="7767A7BA" wp14:editId="62CD1F0E">
              <wp:simplePos x="635" y="635"/>
              <wp:positionH relativeFrom="page">
                <wp:align>center</wp:align>
              </wp:positionH>
              <wp:positionV relativeFrom="page">
                <wp:align>top</wp:align>
              </wp:positionV>
              <wp:extent cx="551815" cy="457200"/>
              <wp:effectExtent l="0" t="0" r="635" b="0"/>
              <wp:wrapNone/>
              <wp:docPr id="2022148121"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7200"/>
                      </a:xfrm>
                      <a:prstGeom prst="rect">
                        <a:avLst/>
                      </a:prstGeom>
                      <a:noFill/>
                      <a:ln>
                        <a:noFill/>
                      </a:ln>
                    </wps:spPr>
                    <wps:txbx>
                      <w:txbxContent>
                        <w:p w14:paraId="69F794D5" w14:textId="5A15A098" w:rsidR="00B15FBE" w:rsidRPr="00B15FBE" w:rsidRDefault="00B15FBE" w:rsidP="00B15FBE">
                          <w:pPr>
                            <w:spacing w:after="0"/>
                            <w:rPr>
                              <w:rFonts w:ascii="Calibri" w:eastAsia="Calibri" w:hAnsi="Calibri" w:cs="Calibri"/>
                              <w:noProof/>
                              <w:color w:val="000000"/>
                              <w:sz w:val="24"/>
                              <w:szCs w:val="24"/>
                            </w:rPr>
                          </w:pPr>
                          <w:r w:rsidRPr="00B15FBE">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67A7BA"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36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" filled="f" stroked="f">
              <v:textbox style="mso-fit-shape-to-text:t" inset="0,15pt,0,0">
                <w:txbxContent>
                  <w:p w14:paraId="69F794D5" w14:textId="5A15A098" w:rsidR="00B15FBE" w:rsidRPr="00B15FBE" w:rsidRDefault="00B15FBE" w:rsidP="00B15FBE">
                    <w:pPr>
                      <w:spacing w:after="0"/>
                      <w:rPr>
                        <w:rFonts w:ascii="Calibri" w:eastAsia="Calibri" w:hAnsi="Calibri" w:cs="Calibri"/>
                        <w:noProof/>
                        <w:color w:val="000000"/>
                        <w:sz w:val="24"/>
                        <w:szCs w:val="24"/>
                      </w:rPr>
                    </w:pPr>
                    <w:r w:rsidRPr="00B15FBE">
                      <w:rPr>
                        <w:rFonts w:ascii="Calibri" w:eastAsia="Calibri" w:hAnsi="Calibri" w:cs="Calibri"/>
                        <w:noProof/>
                        <w:color w:val="000000"/>
                        <w:sz w:val="24"/>
                        <w:szCs w:val="24"/>
                      </w:rPr>
                      <w:t>OFFICIAL</w:t>
                    </w:r>
                  </w:p>
                </w:txbxContent>
              </v:textbox>
              <w10:wrap anchorx="page" anchory="page"/>
            </v:shape>
          </w:pict>
        </mc:Fallback>
      </mc:AlternateContent>
    </w:r>
    <w:r w:rsidR="0027334B">
      <w:t>Priority</w:t>
    </w:r>
    <w:r w:rsidR="008C616C">
      <w:t xml:space="preserve"> species nomination form</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C128D" w14:textId="1B8D1F1F" w:rsidR="008C616C" w:rsidRPr="00187744" w:rsidRDefault="00B15FBE" w:rsidP="00187744">
    <w:pPr>
      <w:pStyle w:val="Headerfootertext"/>
      <w:rPr>
        <w:b/>
      </w:rPr>
    </w:pPr>
    <w:r>
      <w:rPr>
        <w:noProof/>
      </w:rPr>
      <mc:AlternateContent>
        <mc:Choice Requires="wps">
          <w:drawing>
            <wp:anchor distT="0" distB="0" distL="0" distR="0" simplePos="0" relativeHeight="251658248" behindDoc="0" locked="0" layoutInCell="1" allowOverlap="1" wp14:anchorId="0FEF9765" wp14:editId="536414EC">
              <wp:simplePos x="635" y="635"/>
              <wp:positionH relativeFrom="page">
                <wp:align>center</wp:align>
              </wp:positionH>
              <wp:positionV relativeFrom="page">
                <wp:align>top</wp:align>
              </wp:positionV>
              <wp:extent cx="551815" cy="457200"/>
              <wp:effectExtent l="0" t="0" r="635" b="0"/>
              <wp:wrapNone/>
              <wp:docPr id="1909794655"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7200"/>
                      </a:xfrm>
                      <a:prstGeom prst="rect">
                        <a:avLst/>
                      </a:prstGeom>
                      <a:noFill/>
                      <a:ln>
                        <a:noFill/>
                      </a:ln>
                    </wps:spPr>
                    <wps:txbx>
                      <w:txbxContent>
                        <w:p w14:paraId="5103C29B" w14:textId="184D9378" w:rsidR="00B15FBE" w:rsidRPr="00B15FBE" w:rsidRDefault="00B15FBE" w:rsidP="00B15FBE">
                          <w:pPr>
                            <w:spacing w:after="0"/>
                            <w:rPr>
                              <w:rFonts w:ascii="Calibri" w:eastAsia="Calibri" w:hAnsi="Calibri" w:cs="Calibri"/>
                              <w:noProof/>
                              <w:color w:val="000000"/>
                              <w:sz w:val="24"/>
                              <w:szCs w:val="24"/>
                            </w:rPr>
                          </w:pPr>
                          <w:r w:rsidRPr="00B15FBE">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EF9765" id="_x0000_t202" coordsize="21600,21600" o:spt="202" path="m,l,21600r21600,l21600,xe">
              <v:stroke joinstyle="miter"/>
              <v:path gradientshapeok="t" o:connecttype="rect"/>
            </v:shapetype>
            <v:shape id="Text Box 10" o:spid="_x0000_s1032" type="#_x0000_t202" alt="OFFICIAL" style="position:absolute;left:0;text-align:left;margin-left:0;margin-top:0;width:43.45pt;height:36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" filled="f" stroked="f">
              <v:textbox style="mso-fit-shape-to-text:t" inset="0,15pt,0,0">
                <w:txbxContent>
                  <w:p w14:paraId="5103C29B" w14:textId="184D9378" w:rsidR="00B15FBE" w:rsidRPr="00B15FBE" w:rsidRDefault="00B15FBE" w:rsidP="00B15FBE">
                    <w:pPr>
                      <w:spacing w:after="0"/>
                      <w:rPr>
                        <w:rFonts w:ascii="Calibri" w:eastAsia="Calibri" w:hAnsi="Calibri" w:cs="Calibri"/>
                        <w:noProof/>
                        <w:color w:val="000000"/>
                        <w:sz w:val="24"/>
                        <w:szCs w:val="24"/>
                      </w:rPr>
                    </w:pPr>
                    <w:r w:rsidRPr="00B15FBE">
                      <w:rPr>
                        <w:rFonts w:ascii="Calibri" w:eastAsia="Calibri" w:hAnsi="Calibri" w:cs="Calibri"/>
                        <w:noProof/>
                        <w:color w:val="000000"/>
                        <w:sz w:val="24"/>
                        <w:szCs w:val="24"/>
                      </w:rPr>
                      <w:t>OFFICIAL</w:t>
                    </w:r>
                  </w:p>
                </w:txbxContent>
              </v:textbox>
              <w10:wrap anchorx="page" anchory="page"/>
            </v:shape>
          </w:pict>
        </mc:Fallback>
      </mc:AlternateContent>
    </w:r>
    <w:r w:rsidR="008C616C" w:rsidRPr="00C222BB">
      <w:ptab w:relativeTo="margin" w:alignment="left" w:leader="none"/>
    </w:r>
    <w:r w:rsidR="008C616C" w:rsidRPr="00E941D1">
      <w:rPr>
        <w:b/>
      </w:rPr>
      <w:t>Appendix A</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4C03F" w14:textId="5F740EB0" w:rsidR="008C616C" w:rsidRPr="00187744" w:rsidRDefault="00B15FBE" w:rsidP="00187744">
    <w:pPr>
      <w:pStyle w:val="Headerfootertext"/>
      <w:rPr>
        <w:b/>
      </w:rPr>
    </w:pPr>
    <w:r>
      <w:rPr>
        <w:b/>
        <w:noProof/>
      </w:rPr>
      <mc:AlternateContent>
        <mc:Choice Requires="wps">
          <w:drawing>
            <wp:anchor distT="0" distB="0" distL="0" distR="0" simplePos="0" relativeHeight="251658247" behindDoc="0" locked="0" layoutInCell="1" allowOverlap="1" wp14:anchorId="02646B47" wp14:editId="6512E11A">
              <wp:simplePos x="635" y="635"/>
              <wp:positionH relativeFrom="page">
                <wp:align>center</wp:align>
              </wp:positionH>
              <wp:positionV relativeFrom="page">
                <wp:align>top</wp:align>
              </wp:positionV>
              <wp:extent cx="551815" cy="457200"/>
              <wp:effectExtent l="0" t="0" r="635" b="0"/>
              <wp:wrapNone/>
              <wp:docPr id="75908685"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7200"/>
                      </a:xfrm>
                      <a:prstGeom prst="rect">
                        <a:avLst/>
                      </a:prstGeom>
                      <a:noFill/>
                      <a:ln>
                        <a:noFill/>
                      </a:ln>
                    </wps:spPr>
                    <wps:txbx>
                      <w:txbxContent>
                        <w:p w14:paraId="0FE253E9" w14:textId="78B9B9E1" w:rsidR="00B15FBE" w:rsidRPr="00B15FBE" w:rsidRDefault="00B15FBE" w:rsidP="00B15FBE">
                          <w:pPr>
                            <w:spacing w:after="0"/>
                            <w:rPr>
                              <w:rFonts w:ascii="Calibri" w:eastAsia="Calibri" w:hAnsi="Calibri" w:cs="Calibri"/>
                              <w:noProof/>
                              <w:color w:val="000000"/>
                              <w:sz w:val="24"/>
                              <w:szCs w:val="24"/>
                            </w:rPr>
                          </w:pPr>
                          <w:r w:rsidRPr="00B15FBE">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646B47" id="_x0000_t202" coordsize="21600,21600" o:spt="202" path="m,l,21600r21600,l21600,xe">
              <v:stroke joinstyle="miter"/>
              <v:path gradientshapeok="t" o:connecttype="rect"/>
            </v:shapetype>
            <v:shape id="Text Box 9" o:spid="_x0000_s1033" type="#_x0000_t202" alt="OFFICIAL" style="position:absolute;left:0;text-align:left;margin-left:0;margin-top:0;width:43.45pt;height:36pt;z-index:2516582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" filled="f" stroked="f">
              <v:textbox style="mso-fit-shape-to-text:t" inset="0,15pt,0,0">
                <w:txbxContent>
                  <w:p w14:paraId="0FE253E9" w14:textId="78B9B9E1" w:rsidR="00B15FBE" w:rsidRPr="00B15FBE" w:rsidRDefault="00B15FBE" w:rsidP="00B15FBE">
                    <w:pPr>
                      <w:spacing w:after="0"/>
                      <w:rPr>
                        <w:rFonts w:ascii="Calibri" w:eastAsia="Calibri" w:hAnsi="Calibri" w:cs="Calibri"/>
                        <w:noProof/>
                        <w:color w:val="000000"/>
                        <w:sz w:val="24"/>
                        <w:szCs w:val="24"/>
                      </w:rPr>
                    </w:pPr>
                    <w:r w:rsidRPr="00B15FBE">
                      <w:rPr>
                        <w:rFonts w:ascii="Calibri" w:eastAsia="Calibri" w:hAnsi="Calibri" w:cs="Calibri"/>
                        <w:noProof/>
                        <w:color w:val="000000"/>
                        <w:sz w:val="24"/>
                        <w:szCs w:val="24"/>
                      </w:rPr>
                      <w:t>OFFICIAL</w:t>
                    </w:r>
                  </w:p>
                </w:txbxContent>
              </v:textbox>
              <w10:wrap anchorx="page" anchory="page"/>
            </v:shape>
          </w:pict>
        </mc:Fallback>
      </mc:AlternateContent>
    </w:r>
    <w:r w:rsidR="008C616C" w:rsidRPr="00154276">
      <w:rPr>
        <w:b/>
      </w:rPr>
      <w:ptab w:relativeTo="margin" w:alignment="left" w:leader="none"/>
    </w:r>
    <w:r w:rsidR="008C616C" w:rsidRPr="00154276">
      <w:rPr>
        <w:b/>
      </w:rPr>
      <w:t>Appendix</w:t>
    </w:r>
    <w:r w:rsidR="008C616C">
      <w:rPr>
        <w:b/>
      </w:rPr>
      <w:t xml:space="preserve">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10F6"/>
    <w:multiLevelType w:val="hybridMultilevel"/>
    <w:tmpl w:val="EFEA9DA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7924D3"/>
    <w:multiLevelType w:val="hybridMultilevel"/>
    <w:tmpl w:val="EFEA9DA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5D2162"/>
    <w:multiLevelType w:val="hybridMultilevel"/>
    <w:tmpl w:val="AEEE6D2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F613414"/>
    <w:multiLevelType w:val="hybridMultilevel"/>
    <w:tmpl w:val="22BA86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2307B6F"/>
    <w:multiLevelType w:val="hybridMultilevel"/>
    <w:tmpl w:val="EFEA9DA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F12124"/>
    <w:multiLevelType w:val="hybridMultilevel"/>
    <w:tmpl w:val="EFEA9DA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863AEE"/>
    <w:multiLevelType w:val="hybridMultilevel"/>
    <w:tmpl w:val="7FD822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A141EC5"/>
    <w:multiLevelType w:val="hybridMultilevel"/>
    <w:tmpl w:val="B02C35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8E31EB"/>
    <w:multiLevelType w:val="hybridMultilevel"/>
    <w:tmpl w:val="1258027A"/>
    <w:lvl w:ilvl="0" w:tplc="70226162">
      <w:start w:val="3"/>
      <w:numFmt w:val="bullet"/>
      <w:pStyle w:val="Bulletlist2"/>
      <w:lvlText w:val="-"/>
      <w:lvlJc w:val="left"/>
      <w:pPr>
        <w:ind w:left="720" w:hanging="360"/>
      </w:pPr>
      <w:rPr>
        <w:rFonts w:ascii="Times New Roman" w:hAnsi="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19876CD"/>
    <w:multiLevelType w:val="hybridMultilevel"/>
    <w:tmpl w:val="DEBC63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1B66B0"/>
    <w:multiLevelType w:val="hybridMultilevel"/>
    <w:tmpl w:val="EFEA9DA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E4718B"/>
    <w:multiLevelType w:val="hybridMultilevel"/>
    <w:tmpl w:val="A3FA3C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61244B0"/>
    <w:multiLevelType w:val="hybridMultilevel"/>
    <w:tmpl w:val="A1EEC7FE"/>
    <w:lvl w:ilvl="0" w:tplc="0C090017">
      <w:start w:val="1"/>
      <w:numFmt w:val="lowerLetter"/>
      <w:lvlText w:val="%1)"/>
      <w:lvlJc w:val="left"/>
      <w:pPr>
        <w:ind w:left="2084" w:hanging="360"/>
      </w:pPr>
    </w:lvl>
    <w:lvl w:ilvl="1" w:tplc="0C090019" w:tentative="1">
      <w:start w:val="1"/>
      <w:numFmt w:val="lowerLetter"/>
      <w:lvlText w:val="%2."/>
      <w:lvlJc w:val="left"/>
      <w:pPr>
        <w:ind w:left="2804" w:hanging="360"/>
      </w:pPr>
    </w:lvl>
    <w:lvl w:ilvl="2" w:tplc="0C09001B" w:tentative="1">
      <w:start w:val="1"/>
      <w:numFmt w:val="lowerRoman"/>
      <w:lvlText w:val="%3."/>
      <w:lvlJc w:val="right"/>
      <w:pPr>
        <w:ind w:left="3524" w:hanging="180"/>
      </w:pPr>
    </w:lvl>
    <w:lvl w:ilvl="3" w:tplc="0C09000F" w:tentative="1">
      <w:start w:val="1"/>
      <w:numFmt w:val="decimal"/>
      <w:lvlText w:val="%4."/>
      <w:lvlJc w:val="left"/>
      <w:pPr>
        <w:ind w:left="4244" w:hanging="360"/>
      </w:pPr>
    </w:lvl>
    <w:lvl w:ilvl="4" w:tplc="0C090019" w:tentative="1">
      <w:start w:val="1"/>
      <w:numFmt w:val="lowerLetter"/>
      <w:lvlText w:val="%5."/>
      <w:lvlJc w:val="left"/>
      <w:pPr>
        <w:ind w:left="4964" w:hanging="360"/>
      </w:pPr>
    </w:lvl>
    <w:lvl w:ilvl="5" w:tplc="0C09001B" w:tentative="1">
      <w:start w:val="1"/>
      <w:numFmt w:val="lowerRoman"/>
      <w:lvlText w:val="%6."/>
      <w:lvlJc w:val="right"/>
      <w:pPr>
        <w:ind w:left="5684" w:hanging="180"/>
      </w:pPr>
    </w:lvl>
    <w:lvl w:ilvl="6" w:tplc="0C09000F" w:tentative="1">
      <w:start w:val="1"/>
      <w:numFmt w:val="decimal"/>
      <w:lvlText w:val="%7."/>
      <w:lvlJc w:val="left"/>
      <w:pPr>
        <w:ind w:left="6404" w:hanging="360"/>
      </w:pPr>
    </w:lvl>
    <w:lvl w:ilvl="7" w:tplc="0C090019" w:tentative="1">
      <w:start w:val="1"/>
      <w:numFmt w:val="lowerLetter"/>
      <w:lvlText w:val="%8."/>
      <w:lvlJc w:val="left"/>
      <w:pPr>
        <w:ind w:left="7124" w:hanging="360"/>
      </w:pPr>
    </w:lvl>
    <w:lvl w:ilvl="8" w:tplc="0C09001B" w:tentative="1">
      <w:start w:val="1"/>
      <w:numFmt w:val="lowerRoman"/>
      <w:lvlText w:val="%9."/>
      <w:lvlJc w:val="right"/>
      <w:pPr>
        <w:ind w:left="7844" w:hanging="180"/>
      </w:pPr>
    </w:lvl>
  </w:abstractNum>
  <w:abstractNum w:abstractNumId="13" w15:restartNumberingAfterBreak="0">
    <w:nsid w:val="2CF74E62"/>
    <w:multiLevelType w:val="hybridMultilevel"/>
    <w:tmpl w:val="ADFE5A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0A28E6"/>
    <w:multiLevelType w:val="hybridMultilevel"/>
    <w:tmpl w:val="8F423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2760DF2"/>
    <w:multiLevelType w:val="multilevel"/>
    <w:tmpl w:val="5F969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357119"/>
    <w:multiLevelType w:val="hybridMultilevel"/>
    <w:tmpl w:val="5FD84F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0914391"/>
    <w:multiLevelType w:val="hybridMultilevel"/>
    <w:tmpl w:val="7FD822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3654221"/>
    <w:multiLevelType w:val="multilevel"/>
    <w:tmpl w:val="53F2CDC4"/>
    <w:lvl w:ilvl="0">
      <w:start w:val="1"/>
      <w:numFmt w:val="decimal"/>
      <w:pStyle w:val="Section"/>
      <w:suff w:val="space"/>
      <w:lvlText w:val="Section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5E47343"/>
    <w:multiLevelType w:val="hybridMultilevel"/>
    <w:tmpl w:val="2A28A0A2"/>
    <w:lvl w:ilvl="0" w:tplc="EC7843DE">
      <w:start w:val="1"/>
      <w:numFmt w:val="decimal"/>
      <w:pStyle w:val="Listnumber1"/>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68A5E27"/>
    <w:multiLevelType w:val="hybridMultilevel"/>
    <w:tmpl w:val="EFEA9DA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7C470D2"/>
    <w:multiLevelType w:val="hybridMultilevel"/>
    <w:tmpl w:val="0A68A7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8227EB9"/>
    <w:multiLevelType w:val="hybridMultilevel"/>
    <w:tmpl w:val="CD2212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92717CB"/>
    <w:multiLevelType w:val="multilevel"/>
    <w:tmpl w:val="6DFE2938"/>
    <w:lvl w:ilvl="0">
      <w:start w:val="1"/>
      <w:numFmt w:val="decimal"/>
      <w:pStyle w:val="Numberlist1"/>
      <w:lvlText w:val="%1 "/>
      <w:lvlJc w:val="left"/>
      <w:pPr>
        <w:ind w:left="360" w:hanging="360"/>
      </w:pPr>
      <w:rPr>
        <w:rFonts w:hint="default"/>
      </w:rPr>
    </w:lvl>
    <w:lvl w:ilvl="1">
      <w:start w:val="1"/>
      <w:numFmt w:val="lowerLetter"/>
      <w:pStyle w:val="Numberlist2"/>
      <w:lvlText w:val="%2 "/>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C3F5ED4"/>
    <w:multiLevelType w:val="hybridMultilevel"/>
    <w:tmpl w:val="73DE8C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FED0836"/>
    <w:multiLevelType w:val="multilevel"/>
    <w:tmpl w:val="A6EE6E72"/>
    <w:lvl w:ilvl="0">
      <w:start w:val="1"/>
      <w:numFmt w:val="decimal"/>
      <w:lvlText w:val="Section %1."/>
      <w:lvlJc w:val="left"/>
      <w:pPr>
        <w:tabs>
          <w:tab w:val="num" w:pos="720"/>
        </w:tabs>
        <w:ind w:left="0" w:hanging="360"/>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080"/>
        </w:tabs>
        <w:ind w:left="864" w:hanging="504"/>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26" w15:restartNumberingAfterBreak="0">
    <w:nsid w:val="503255B6"/>
    <w:multiLevelType w:val="hybridMultilevel"/>
    <w:tmpl w:val="EFEA9DA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20F3E2C"/>
    <w:multiLevelType w:val="hybridMultilevel"/>
    <w:tmpl w:val="518860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6152EEA"/>
    <w:multiLevelType w:val="hybridMultilevel"/>
    <w:tmpl w:val="EFEA9DA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7021DB5"/>
    <w:multiLevelType w:val="multilevel"/>
    <w:tmpl w:val="A2D0A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6A5025"/>
    <w:multiLevelType w:val="hybridMultilevel"/>
    <w:tmpl w:val="7FD822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7BB5DFE"/>
    <w:multiLevelType w:val="hybridMultilevel"/>
    <w:tmpl w:val="7FD822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7DC4EE1"/>
    <w:multiLevelType w:val="hybridMultilevel"/>
    <w:tmpl w:val="19CC1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D3A3737"/>
    <w:multiLevelType w:val="hybridMultilevel"/>
    <w:tmpl w:val="F656CA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F8249B6"/>
    <w:multiLevelType w:val="hybridMultilevel"/>
    <w:tmpl w:val="AAF046AE"/>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0EC7AFD"/>
    <w:multiLevelType w:val="hybridMultilevel"/>
    <w:tmpl w:val="34AE71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6E82D7A"/>
    <w:multiLevelType w:val="hybridMultilevel"/>
    <w:tmpl w:val="53C8A4B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7" w15:restartNumberingAfterBreak="0">
    <w:nsid w:val="6A242354"/>
    <w:multiLevelType w:val="hybridMultilevel"/>
    <w:tmpl w:val="2298A7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A3F4988"/>
    <w:multiLevelType w:val="hybridMultilevel"/>
    <w:tmpl w:val="4EA808AC"/>
    <w:lvl w:ilvl="0" w:tplc="A1083944">
      <w:start w:val="1"/>
      <w:numFmt w:val="lowerLetter"/>
      <w:lvlText w:val="(%1)"/>
      <w:lvlJc w:val="left"/>
      <w:pPr>
        <w:ind w:left="1769" w:hanging="405"/>
      </w:pPr>
      <w:rPr>
        <w:rFonts w:hint="default"/>
      </w:rPr>
    </w:lvl>
    <w:lvl w:ilvl="1" w:tplc="0C090019" w:tentative="1">
      <w:start w:val="1"/>
      <w:numFmt w:val="lowerLetter"/>
      <w:lvlText w:val="%2."/>
      <w:lvlJc w:val="left"/>
      <w:pPr>
        <w:ind w:left="2444" w:hanging="360"/>
      </w:pPr>
    </w:lvl>
    <w:lvl w:ilvl="2" w:tplc="0C09001B" w:tentative="1">
      <w:start w:val="1"/>
      <w:numFmt w:val="lowerRoman"/>
      <w:lvlText w:val="%3."/>
      <w:lvlJc w:val="right"/>
      <w:pPr>
        <w:ind w:left="3164" w:hanging="180"/>
      </w:pPr>
    </w:lvl>
    <w:lvl w:ilvl="3" w:tplc="0C09000F" w:tentative="1">
      <w:start w:val="1"/>
      <w:numFmt w:val="decimal"/>
      <w:lvlText w:val="%4."/>
      <w:lvlJc w:val="left"/>
      <w:pPr>
        <w:ind w:left="3884" w:hanging="360"/>
      </w:pPr>
    </w:lvl>
    <w:lvl w:ilvl="4" w:tplc="0C090019" w:tentative="1">
      <w:start w:val="1"/>
      <w:numFmt w:val="lowerLetter"/>
      <w:lvlText w:val="%5."/>
      <w:lvlJc w:val="left"/>
      <w:pPr>
        <w:ind w:left="4604" w:hanging="360"/>
      </w:pPr>
    </w:lvl>
    <w:lvl w:ilvl="5" w:tplc="0C09001B" w:tentative="1">
      <w:start w:val="1"/>
      <w:numFmt w:val="lowerRoman"/>
      <w:lvlText w:val="%6."/>
      <w:lvlJc w:val="right"/>
      <w:pPr>
        <w:ind w:left="5324" w:hanging="180"/>
      </w:pPr>
    </w:lvl>
    <w:lvl w:ilvl="6" w:tplc="0C09000F" w:tentative="1">
      <w:start w:val="1"/>
      <w:numFmt w:val="decimal"/>
      <w:lvlText w:val="%7."/>
      <w:lvlJc w:val="left"/>
      <w:pPr>
        <w:ind w:left="6044" w:hanging="360"/>
      </w:pPr>
    </w:lvl>
    <w:lvl w:ilvl="7" w:tplc="0C090019" w:tentative="1">
      <w:start w:val="1"/>
      <w:numFmt w:val="lowerLetter"/>
      <w:lvlText w:val="%8."/>
      <w:lvlJc w:val="left"/>
      <w:pPr>
        <w:ind w:left="6764" w:hanging="360"/>
      </w:pPr>
    </w:lvl>
    <w:lvl w:ilvl="8" w:tplc="0C09001B" w:tentative="1">
      <w:start w:val="1"/>
      <w:numFmt w:val="lowerRoman"/>
      <w:lvlText w:val="%9."/>
      <w:lvlJc w:val="right"/>
      <w:pPr>
        <w:ind w:left="7484" w:hanging="180"/>
      </w:pPr>
    </w:lvl>
  </w:abstractNum>
  <w:abstractNum w:abstractNumId="39" w15:restartNumberingAfterBreak="0">
    <w:nsid w:val="6A517FD7"/>
    <w:multiLevelType w:val="hybridMultilevel"/>
    <w:tmpl w:val="75E8DD00"/>
    <w:lvl w:ilvl="0" w:tplc="0C090017">
      <w:start w:val="1"/>
      <w:numFmt w:val="lowerLetter"/>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40" w15:restartNumberingAfterBreak="0">
    <w:nsid w:val="6AAC1740"/>
    <w:multiLevelType w:val="hybridMultilevel"/>
    <w:tmpl w:val="EFEA9DA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1935CA9"/>
    <w:multiLevelType w:val="hybridMultilevel"/>
    <w:tmpl w:val="FCC25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1EC3DD7"/>
    <w:multiLevelType w:val="hybridMultilevel"/>
    <w:tmpl w:val="EFEA9DA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4843E0B"/>
    <w:multiLevelType w:val="hybridMultilevel"/>
    <w:tmpl w:val="DFAA1C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4A94E51"/>
    <w:multiLevelType w:val="hybridMultilevel"/>
    <w:tmpl w:val="7FD822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5743EC6"/>
    <w:multiLevelType w:val="hybridMultilevel"/>
    <w:tmpl w:val="DD0823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57F4F95"/>
    <w:multiLevelType w:val="hybridMultilevel"/>
    <w:tmpl w:val="81C2742E"/>
    <w:lvl w:ilvl="0" w:tplc="77D6D0A8">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7" w15:restartNumberingAfterBreak="0">
    <w:nsid w:val="78227F5F"/>
    <w:multiLevelType w:val="hybridMultilevel"/>
    <w:tmpl w:val="C478AB4E"/>
    <w:lvl w:ilvl="0" w:tplc="69EAC134">
      <w:start w:val="1"/>
      <w:numFmt w:val="bullet"/>
      <w:pStyle w:val="Bulletlist1"/>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7D916C2C"/>
    <w:multiLevelType w:val="hybridMultilevel"/>
    <w:tmpl w:val="B924482C"/>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896625034">
    <w:abstractNumId w:val="19"/>
  </w:num>
  <w:num w:numId="2" w16cid:durableId="1291783971">
    <w:abstractNumId w:val="19"/>
  </w:num>
  <w:num w:numId="3" w16cid:durableId="1319843906">
    <w:abstractNumId w:val="47"/>
  </w:num>
  <w:num w:numId="4" w16cid:durableId="1493720116">
    <w:abstractNumId w:val="8"/>
  </w:num>
  <w:num w:numId="5" w16cid:durableId="1362786168">
    <w:abstractNumId w:val="46"/>
  </w:num>
  <w:num w:numId="6" w16cid:durableId="1818181676">
    <w:abstractNumId w:val="23"/>
  </w:num>
  <w:num w:numId="7" w16cid:durableId="1172334807">
    <w:abstractNumId w:val="18"/>
  </w:num>
  <w:num w:numId="8" w16cid:durableId="475529493">
    <w:abstractNumId w:val="25"/>
  </w:num>
  <w:num w:numId="9" w16cid:durableId="646974392">
    <w:abstractNumId w:val="7"/>
  </w:num>
  <w:num w:numId="10" w16cid:durableId="772550882">
    <w:abstractNumId w:val="27"/>
  </w:num>
  <w:num w:numId="11" w16cid:durableId="383018402">
    <w:abstractNumId w:val="22"/>
  </w:num>
  <w:num w:numId="12" w16cid:durableId="1837644902">
    <w:abstractNumId w:val="14"/>
  </w:num>
  <w:num w:numId="13" w16cid:durableId="1388839661">
    <w:abstractNumId w:val="35"/>
  </w:num>
  <w:num w:numId="14" w16cid:durableId="744690559">
    <w:abstractNumId w:val="34"/>
  </w:num>
  <w:num w:numId="15" w16cid:durableId="1644386174">
    <w:abstractNumId w:val="48"/>
  </w:num>
  <w:num w:numId="16" w16cid:durableId="729570441">
    <w:abstractNumId w:val="16"/>
  </w:num>
  <w:num w:numId="17" w16cid:durableId="908616351">
    <w:abstractNumId w:val="9"/>
  </w:num>
  <w:num w:numId="18" w16cid:durableId="700058975">
    <w:abstractNumId w:val="24"/>
  </w:num>
  <w:num w:numId="19" w16cid:durableId="394470680">
    <w:abstractNumId w:val="11"/>
  </w:num>
  <w:num w:numId="20" w16cid:durableId="870191756">
    <w:abstractNumId w:val="17"/>
  </w:num>
  <w:num w:numId="21" w16cid:durableId="105776621">
    <w:abstractNumId w:val="30"/>
  </w:num>
  <w:num w:numId="22" w16cid:durableId="1838375714">
    <w:abstractNumId w:val="44"/>
  </w:num>
  <w:num w:numId="23" w16cid:durableId="1967814936">
    <w:abstractNumId w:val="2"/>
  </w:num>
  <w:num w:numId="24" w16cid:durableId="1851332879">
    <w:abstractNumId w:val="3"/>
  </w:num>
  <w:num w:numId="25" w16cid:durableId="574439269">
    <w:abstractNumId w:val="40"/>
  </w:num>
  <w:num w:numId="26" w16cid:durableId="960382308">
    <w:abstractNumId w:val="31"/>
  </w:num>
  <w:num w:numId="27" w16cid:durableId="1990475764">
    <w:abstractNumId w:val="6"/>
  </w:num>
  <w:num w:numId="28" w16cid:durableId="775908315">
    <w:abstractNumId w:val="0"/>
  </w:num>
  <w:num w:numId="29" w16cid:durableId="410782552">
    <w:abstractNumId w:val="42"/>
  </w:num>
  <w:num w:numId="30" w16cid:durableId="2140759724">
    <w:abstractNumId w:val="4"/>
  </w:num>
  <w:num w:numId="31" w16cid:durableId="1916082787">
    <w:abstractNumId w:val="28"/>
  </w:num>
  <w:num w:numId="32" w16cid:durableId="975985562">
    <w:abstractNumId w:val="1"/>
  </w:num>
  <w:num w:numId="33" w16cid:durableId="188758565">
    <w:abstractNumId w:val="26"/>
  </w:num>
  <w:num w:numId="34" w16cid:durableId="306280054">
    <w:abstractNumId w:val="20"/>
  </w:num>
  <w:num w:numId="35" w16cid:durableId="762259571">
    <w:abstractNumId w:val="10"/>
  </w:num>
  <w:num w:numId="36" w16cid:durableId="1028608036">
    <w:abstractNumId w:val="5"/>
  </w:num>
  <w:num w:numId="37" w16cid:durableId="184177130">
    <w:abstractNumId w:val="33"/>
  </w:num>
  <w:num w:numId="38" w16cid:durableId="689067695">
    <w:abstractNumId w:val="29"/>
  </w:num>
  <w:num w:numId="39" w16cid:durableId="611016619">
    <w:abstractNumId w:val="15"/>
  </w:num>
  <w:num w:numId="40" w16cid:durableId="1033270389">
    <w:abstractNumId w:val="36"/>
  </w:num>
  <w:num w:numId="41" w16cid:durableId="694036601">
    <w:abstractNumId w:val="41"/>
  </w:num>
  <w:num w:numId="42" w16cid:durableId="1787583143">
    <w:abstractNumId w:val="37"/>
  </w:num>
  <w:num w:numId="43" w16cid:durableId="1214927909">
    <w:abstractNumId w:val="32"/>
  </w:num>
  <w:num w:numId="44" w16cid:durableId="1878617995">
    <w:abstractNumId w:val="13"/>
  </w:num>
  <w:num w:numId="45" w16cid:durableId="1338582300">
    <w:abstractNumId w:val="21"/>
  </w:num>
  <w:num w:numId="46" w16cid:durableId="1060523316">
    <w:abstractNumId w:val="45"/>
  </w:num>
  <w:num w:numId="47" w16cid:durableId="106699129">
    <w:abstractNumId w:val="43"/>
  </w:num>
  <w:num w:numId="48" w16cid:durableId="1646818312">
    <w:abstractNumId w:val="12"/>
  </w:num>
  <w:num w:numId="49" w16cid:durableId="695233728">
    <w:abstractNumId w:val="38"/>
  </w:num>
  <w:num w:numId="50" w16cid:durableId="48293804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B9A"/>
    <w:rsid w:val="00001F05"/>
    <w:rsid w:val="00002582"/>
    <w:rsid w:val="00002A18"/>
    <w:rsid w:val="00002DFB"/>
    <w:rsid w:val="00003664"/>
    <w:rsid w:val="00003AA2"/>
    <w:rsid w:val="00005567"/>
    <w:rsid w:val="0000733B"/>
    <w:rsid w:val="00007992"/>
    <w:rsid w:val="00010007"/>
    <w:rsid w:val="00011810"/>
    <w:rsid w:val="00011AAB"/>
    <w:rsid w:val="00012D8C"/>
    <w:rsid w:val="00014080"/>
    <w:rsid w:val="000143F1"/>
    <w:rsid w:val="00015289"/>
    <w:rsid w:val="00015456"/>
    <w:rsid w:val="00015F52"/>
    <w:rsid w:val="000174AB"/>
    <w:rsid w:val="00020B28"/>
    <w:rsid w:val="00020BD8"/>
    <w:rsid w:val="00020D25"/>
    <w:rsid w:val="00021F46"/>
    <w:rsid w:val="00022398"/>
    <w:rsid w:val="000226A4"/>
    <w:rsid w:val="00022D08"/>
    <w:rsid w:val="00023285"/>
    <w:rsid w:val="00023D36"/>
    <w:rsid w:val="00024348"/>
    <w:rsid w:val="00024CE1"/>
    <w:rsid w:val="000257C7"/>
    <w:rsid w:val="00025E4B"/>
    <w:rsid w:val="00027120"/>
    <w:rsid w:val="00027234"/>
    <w:rsid w:val="00031104"/>
    <w:rsid w:val="000322FC"/>
    <w:rsid w:val="000323F1"/>
    <w:rsid w:val="00033251"/>
    <w:rsid w:val="0003376A"/>
    <w:rsid w:val="00034539"/>
    <w:rsid w:val="000345DE"/>
    <w:rsid w:val="00034E21"/>
    <w:rsid w:val="00034EA0"/>
    <w:rsid w:val="00035096"/>
    <w:rsid w:val="00036116"/>
    <w:rsid w:val="0003780C"/>
    <w:rsid w:val="000402C8"/>
    <w:rsid w:val="000407F5"/>
    <w:rsid w:val="000412D9"/>
    <w:rsid w:val="00043A4A"/>
    <w:rsid w:val="00045391"/>
    <w:rsid w:val="00045A14"/>
    <w:rsid w:val="0004676E"/>
    <w:rsid w:val="0004685A"/>
    <w:rsid w:val="00046921"/>
    <w:rsid w:val="00046A19"/>
    <w:rsid w:val="000475B7"/>
    <w:rsid w:val="00047793"/>
    <w:rsid w:val="00051100"/>
    <w:rsid w:val="00051905"/>
    <w:rsid w:val="000523D5"/>
    <w:rsid w:val="00055043"/>
    <w:rsid w:val="000564EE"/>
    <w:rsid w:val="00056E0A"/>
    <w:rsid w:val="000602D8"/>
    <w:rsid w:val="000630E4"/>
    <w:rsid w:val="00064A17"/>
    <w:rsid w:val="00064BB6"/>
    <w:rsid w:val="000661E3"/>
    <w:rsid w:val="000676BF"/>
    <w:rsid w:val="00067782"/>
    <w:rsid w:val="000710B4"/>
    <w:rsid w:val="0007113D"/>
    <w:rsid w:val="0007288E"/>
    <w:rsid w:val="000741AC"/>
    <w:rsid w:val="000744AF"/>
    <w:rsid w:val="0007471C"/>
    <w:rsid w:val="000747BA"/>
    <w:rsid w:val="00074E01"/>
    <w:rsid w:val="00075F7D"/>
    <w:rsid w:val="000774F7"/>
    <w:rsid w:val="00077517"/>
    <w:rsid w:val="000779EB"/>
    <w:rsid w:val="00077D32"/>
    <w:rsid w:val="00080107"/>
    <w:rsid w:val="0008028E"/>
    <w:rsid w:val="0008094B"/>
    <w:rsid w:val="00080A78"/>
    <w:rsid w:val="00081C41"/>
    <w:rsid w:val="00082516"/>
    <w:rsid w:val="00082ED4"/>
    <w:rsid w:val="000831C0"/>
    <w:rsid w:val="00083680"/>
    <w:rsid w:val="00083F6B"/>
    <w:rsid w:val="00086912"/>
    <w:rsid w:val="00086D76"/>
    <w:rsid w:val="000878F8"/>
    <w:rsid w:val="00092C0E"/>
    <w:rsid w:val="00092F1C"/>
    <w:rsid w:val="0009345D"/>
    <w:rsid w:val="000940D5"/>
    <w:rsid w:val="000946AB"/>
    <w:rsid w:val="000950E3"/>
    <w:rsid w:val="00095191"/>
    <w:rsid w:val="000955B5"/>
    <w:rsid w:val="000965FE"/>
    <w:rsid w:val="00096DB8"/>
    <w:rsid w:val="000A0A65"/>
    <w:rsid w:val="000A0CB1"/>
    <w:rsid w:val="000A1787"/>
    <w:rsid w:val="000A231E"/>
    <w:rsid w:val="000A328B"/>
    <w:rsid w:val="000A3A9C"/>
    <w:rsid w:val="000A4001"/>
    <w:rsid w:val="000A6344"/>
    <w:rsid w:val="000A6748"/>
    <w:rsid w:val="000A6924"/>
    <w:rsid w:val="000A69D4"/>
    <w:rsid w:val="000A6E44"/>
    <w:rsid w:val="000A750F"/>
    <w:rsid w:val="000A766B"/>
    <w:rsid w:val="000A78BA"/>
    <w:rsid w:val="000B003B"/>
    <w:rsid w:val="000B0236"/>
    <w:rsid w:val="000B050F"/>
    <w:rsid w:val="000B1DCC"/>
    <w:rsid w:val="000B2F61"/>
    <w:rsid w:val="000B3DA5"/>
    <w:rsid w:val="000B40F4"/>
    <w:rsid w:val="000B5222"/>
    <w:rsid w:val="000B5299"/>
    <w:rsid w:val="000B5D52"/>
    <w:rsid w:val="000B6491"/>
    <w:rsid w:val="000B661B"/>
    <w:rsid w:val="000B6999"/>
    <w:rsid w:val="000B6C18"/>
    <w:rsid w:val="000B712C"/>
    <w:rsid w:val="000B722C"/>
    <w:rsid w:val="000C05C0"/>
    <w:rsid w:val="000C0A14"/>
    <w:rsid w:val="000C0F8B"/>
    <w:rsid w:val="000C1F9D"/>
    <w:rsid w:val="000C24D1"/>
    <w:rsid w:val="000C258D"/>
    <w:rsid w:val="000C409C"/>
    <w:rsid w:val="000C4332"/>
    <w:rsid w:val="000C4887"/>
    <w:rsid w:val="000C5283"/>
    <w:rsid w:val="000C6781"/>
    <w:rsid w:val="000C6DE5"/>
    <w:rsid w:val="000C742A"/>
    <w:rsid w:val="000D067C"/>
    <w:rsid w:val="000D13FA"/>
    <w:rsid w:val="000D3343"/>
    <w:rsid w:val="000D3759"/>
    <w:rsid w:val="000D3F3F"/>
    <w:rsid w:val="000D4239"/>
    <w:rsid w:val="000D4255"/>
    <w:rsid w:val="000D5417"/>
    <w:rsid w:val="000D6040"/>
    <w:rsid w:val="000D6E79"/>
    <w:rsid w:val="000D7EC0"/>
    <w:rsid w:val="000E01E7"/>
    <w:rsid w:val="000E133C"/>
    <w:rsid w:val="000E1B84"/>
    <w:rsid w:val="000E1D24"/>
    <w:rsid w:val="000E2099"/>
    <w:rsid w:val="000E2412"/>
    <w:rsid w:val="000E438D"/>
    <w:rsid w:val="000E4968"/>
    <w:rsid w:val="000E4C3B"/>
    <w:rsid w:val="000E53B5"/>
    <w:rsid w:val="000E7695"/>
    <w:rsid w:val="000F118E"/>
    <w:rsid w:val="000F2FB5"/>
    <w:rsid w:val="000F3367"/>
    <w:rsid w:val="000F445E"/>
    <w:rsid w:val="000F62A9"/>
    <w:rsid w:val="001002C5"/>
    <w:rsid w:val="00100BF1"/>
    <w:rsid w:val="00101DFB"/>
    <w:rsid w:val="0010277D"/>
    <w:rsid w:val="00103214"/>
    <w:rsid w:val="001047E0"/>
    <w:rsid w:val="001053F4"/>
    <w:rsid w:val="0010544B"/>
    <w:rsid w:val="00106E96"/>
    <w:rsid w:val="00107EF5"/>
    <w:rsid w:val="00110CCE"/>
    <w:rsid w:val="00111718"/>
    <w:rsid w:val="001130A8"/>
    <w:rsid w:val="00113F8D"/>
    <w:rsid w:val="00114751"/>
    <w:rsid w:val="00114DA2"/>
    <w:rsid w:val="00115115"/>
    <w:rsid w:val="00115640"/>
    <w:rsid w:val="00115B58"/>
    <w:rsid w:val="00115BC3"/>
    <w:rsid w:val="00115DE9"/>
    <w:rsid w:val="00115E1C"/>
    <w:rsid w:val="00116500"/>
    <w:rsid w:val="001165BD"/>
    <w:rsid w:val="00116FA5"/>
    <w:rsid w:val="00121D52"/>
    <w:rsid w:val="001241F1"/>
    <w:rsid w:val="001243AE"/>
    <w:rsid w:val="00124CA3"/>
    <w:rsid w:val="00125C0A"/>
    <w:rsid w:val="001264DC"/>
    <w:rsid w:val="001277DE"/>
    <w:rsid w:val="00127FB0"/>
    <w:rsid w:val="00130314"/>
    <w:rsid w:val="00130D13"/>
    <w:rsid w:val="0013318A"/>
    <w:rsid w:val="00135BEE"/>
    <w:rsid w:val="00137D4D"/>
    <w:rsid w:val="00140458"/>
    <w:rsid w:val="00141268"/>
    <w:rsid w:val="00141C16"/>
    <w:rsid w:val="00143193"/>
    <w:rsid w:val="001438BC"/>
    <w:rsid w:val="00143AFE"/>
    <w:rsid w:val="001440B4"/>
    <w:rsid w:val="001441D9"/>
    <w:rsid w:val="00145FBF"/>
    <w:rsid w:val="001467DA"/>
    <w:rsid w:val="00147D1C"/>
    <w:rsid w:val="00150051"/>
    <w:rsid w:val="001502F6"/>
    <w:rsid w:val="00151C06"/>
    <w:rsid w:val="001521A7"/>
    <w:rsid w:val="00153CAE"/>
    <w:rsid w:val="00154276"/>
    <w:rsid w:val="00155011"/>
    <w:rsid w:val="0015541B"/>
    <w:rsid w:val="001554DC"/>
    <w:rsid w:val="00156075"/>
    <w:rsid w:val="00156724"/>
    <w:rsid w:val="001576FC"/>
    <w:rsid w:val="00161775"/>
    <w:rsid w:val="00162CF6"/>
    <w:rsid w:val="00163A69"/>
    <w:rsid w:val="001664D4"/>
    <w:rsid w:val="00167713"/>
    <w:rsid w:val="00167EA3"/>
    <w:rsid w:val="00170395"/>
    <w:rsid w:val="00172623"/>
    <w:rsid w:val="00176FF9"/>
    <w:rsid w:val="00177727"/>
    <w:rsid w:val="00177BA2"/>
    <w:rsid w:val="00182464"/>
    <w:rsid w:val="00182999"/>
    <w:rsid w:val="001848FD"/>
    <w:rsid w:val="00185446"/>
    <w:rsid w:val="001857E8"/>
    <w:rsid w:val="00186308"/>
    <w:rsid w:val="00187744"/>
    <w:rsid w:val="0019072D"/>
    <w:rsid w:val="00191E5E"/>
    <w:rsid w:val="00192317"/>
    <w:rsid w:val="00192D30"/>
    <w:rsid w:val="00194131"/>
    <w:rsid w:val="0019507E"/>
    <w:rsid w:val="0019561E"/>
    <w:rsid w:val="00195F92"/>
    <w:rsid w:val="001A27E2"/>
    <w:rsid w:val="001A29BE"/>
    <w:rsid w:val="001A5371"/>
    <w:rsid w:val="001A5561"/>
    <w:rsid w:val="001A5790"/>
    <w:rsid w:val="001A6133"/>
    <w:rsid w:val="001A799C"/>
    <w:rsid w:val="001B3133"/>
    <w:rsid w:val="001B5949"/>
    <w:rsid w:val="001B5A54"/>
    <w:rsid w:val="001B6B30"/>
    <w:rsid w:val="001B7C2F"/>
    <w:rsid w:val="001B7EE2"/>
    <w:rsid w:val="001C0AA9"/>
    <w:rsid w:val="001C0E0B"/>
    <w:rsid w:val="001C2AD4"/>
    <w:rsid w:val="001C2BDF"/>
    <w:rsid w:val="001C325E"/>
    <w:rsid w:val="001C4621"/>
    <w:rsid w:val="001C4901"/>
    <w:rsid w:val="001C4B76"/>
    <w:rsid w:val="001C6B3E"/>
    <w:rsid w:val="001D10E7"/>
    <w:rsid w:val="001D1B91"/>
    <w:rsid w:val="001D213C"/>
    <w:rsid w:val="001D2AE7"/>
    <w:rsid w:val="001D3577"/>
    <w:rsid w:val="001D38AF"/>
    <w:rsid w:val="001D4E17"/>
    <w:rsid w:val="001D51CC"/>
    <w:rsid w:val="001D5858"/>
    <w:rsid w:val="001D5AA5"/>
    <w:rsid w:val="001D5FF1"/>
    <w:rsid w:val="001E19EE"/>
    <w:rsid w:val="001E29CA"/>
    <w:rsid w:val="001E2F15"/>
    <w:rsid w:val="001E357A"/>
    <w:rsid w:val="001E41FA"/>
    <w:rsid w:val="001E4568"/>
    <w:rsid w:val="001E4EC5"/>
    <w:rsid w:val="001E4FEB"/>
    <w:rsid w:val="001E5E32"/>
    <w:rsid w:val="001E6C5F"/>
    <w:rsid w:val="001E6DC4"/>
    <w:rsid w:val="001F02CA"/>
    <w:rsid w:val="001F1815"/>
    <w:rsid w:val="001F1FED"/>
    <w:rsid w:val="001F3065"/>
    <w:rsid w:val="001F4B90"/>
    <w:rsid w:val="001F540A"/>
    <w:rsid w:val="001F54CA"/>
    <w:rsid w:val="001F6419"/>
    <w:rsid w:val="001F68E4"/>
    <w:rsid w:val="001F7ECF"/>
    <w:rsid w:val="00200323"/>
    <w:rsid w:val="00200B5B"/>
    <w:rsid w:val="00201C7B"/>
    <w:rsid w:val="0020230C"/>
    <w:rsid w:val="00203AE6"/>
    <w:rsid w:val="002042D1"/>
    <w:rsid w:val="00204865"/>
    <w:rsid w:val="002064CF"/>
    <w:rsid w:val="00206631"/>
    <w:rsid w:val="00206A91"/>
    <w:rsid w:val="00207855"/>
    <w:rsid w:val="00210EA8"/>
    <w:rsid w:val="00210EB8"/>
    <w:rsid w:val="00212CE1"/>
    <w:rsid w:val="0021318A"/>
    <w:rsid w:val="00213CB1"/>
    <w:rsid w:val="002160FC"/>
    <w:rsid w:val="00216CF9"/>
    <w:rsid w:val="00217DD3"/>
    <w:rsid w:val="0022043C"/>
    <w:rsid w:val="00221727"/>
    <w:rsid w:val="00222AE8"/>
    <w:rsid w:val="00222AFE"/>
    <w:rsid w:val="0022479F"/>
    <w:rsid w:val="00225B04"/>
    <w:rsid w:val="00225DAB"/>
    <w:rsid w:val="00226AF9"/>
    <w:rsid w:val="00226B69"/>
    <w:rsid w:val="00226F9F"/>
    <w:rsid w:val="002277F5"/>
    <w:rsid w:val="00227F9D"/>
    <w:rsid w:val="0023053E"/>
    <w:rsid w:val="002314AD"/>
    <w:rsid w:val="00232740"/>
    <w:rsid w:val="0023318A"/>
    <w:rsid w:val="00233401"/>
    <w:rsid w:val="002335E9"/>
    <w:rsid w:val="00233C14"/>
    <w:rsid w:val="00234371"/>
    <w:rsid w:val="00234C7C"/>
    <w:rsid w:val="002363F5"/>
    <w:rsid w:val="002366C3"/>
    <w:rsid w:val="0023691C"/>
    <w:rsid w:val="00236EFC"/>
    <w:rsid w:val="002375C7"/>
    <w:rsid w:val="00237999"/>
    <w:rsid w:val="00241B85"/>
    <w:rsid w:val="00241ED3"/>
    <w:rsid w:val="00242A53"/>
    <w:rsid w:val="002436F3"/>
    <w:rsid w:val="00244235"/>
    <w:rsid w:val="00244B13"/>
    <w:rsid w:val="00244C1B"/>
    <w:rsid w:val="0024596F"/>
    <w:rsid w:val="00245DEC"/>
    <w:rsid w:val="00246696"/>
    <w:rsid w:val="002468AD"/>
    <w:rsid w:val="00246A48"/>
    <w:rsid w:val="00246A53"/>
    <w:rsid w:val="002522F3"/>
    <w:rsid w:val="00254738"/>
    <w:rsid w:val="0025481D"/>
    <w:rsid w:val="00257622"/>
    <w:rsid w:val="00257658"/>
    <w:rsid w:val="002607E3"/>
    <w:rsid w:val="00261CD2"/>
    <w:rsid w:val="00261E14"/>
    <w:rsid w:val="00265501"/>
    <w:rsid w:val="00265CEA"/>
    <w:rsid w:val="00265EC2"/>
    <w:rsid w:val="00265FB9"/>
    <w:rsid w:val="00266495"/>
    <w:rsid w:val="00266BDF"/>
    <w:rsid w:val="00267A46"/>
    <w:rsid w:val="00267E77"/>
    <w:rsid w:val="00267FF1"/>
    <w:rsid w:val="0027007D"/>
    <w:rsid w:val="00270323"/>
    <w:rsid w:val="00270A70"/>
    <w:rsid w:val="0027118B"/>
    <w:rsid w:val="00271D5D"/>
    <w:rsid w:val="00271E94"/>
    <w:rsid w:val="002726FE"/>
    <w:rsid w:val="002727EF"/>
    <w:rsid w:val="0027334B"/>
    <w:rsid w:val="002734DE"/>
    <w:rsid w:val="002739E2"/>
    <w:rsid w:val="00274A27"/>
    <w:rsid w:val="002769B8"/>
    <w:rsid w:val="00280E86"/>
    <w:rsid w:val="0028258E"/>
    <w:rsid w:val="002834CC"/>
    <w:rsid w:val="00286CBE"/>
    <w:rsid w:val="002878B9"/>
    <w:rsid w:val="00287A53"/>
    <w:rsid w:val="0029059E"/>
    <w:rsid w:val="00290B51"/>
    <w:rsid w:val="00291915"/>
    <w:rsid w:val="00291C89"/>
    <w:rsid w:val="0029484A"/>
    <w:rsid w:val="002978C1"/>
    <w:rsid w:val="00297A80"/>
    <w:rsid w:val="002A01F8"/>
    <w:rsid w:val="002A0EA1"/>
    <w:rsid w:val="002A1133"/>
    <w:rsid w:val="002A2B21"/>
    <w:rsid w:val="002A309E"/>
    <w:rsid w:val="002A4038"/>
    <w:rsid w:val="002A424A"/>
    <w:rsid w:val="002A4F53"/>
    <w:rsid w:val="002A5B94"/>
    <w:rsid w:val="002A607F"/>
    <w:rsid w:val="002A6872"/>
    <w:rsid w:val="002A6B28"/>
    <w:rsid w:val="002A6E36"/>
    <w:rsid w:val="002A786F"/>
    <w:rsid w:val="002B00ED"/>
    <w:rsid w:val="002B14CC"/>
    <w:rsid w:val="002B27FC"/>
    <w:rsid w:val="002B3AA8"/>
    <w:rsid w:val="002B4080"/>
    <w:rsid w:val="002B4A91"/>
    <w:rsid w:val="002B4AAE"/>
    <w:rsid w:val="002B5044"/>
    <w:rsid w:val="002B5584"/>
    <w:rsid w:val="002B57A6"/>
    <w:rsid w:val="002B5D48"/>
    <w:rsid w:val="002B6266"/>
    <w:rsid w:val="002B7CBF"/>
    <w:rsid w:val="002C1864"/>
    <w:rsid w:val="002C4B63"/>
    <w:rsid w:val="002C4FC7"/>
    <w:rsid w:val="002C6833"/>
    <w:rsid w:val="002C6866"/>
    <w:rsid w:val="002C789C"/>
    <w:rsid w:val="002D0071"/>
    <w:rsid w:val="002D024A"/>
    <w:rsid w:val="002D0FCE"/>
    <w:rsid w:val="002D195C"/>
    <w:rsid w:val="002D2822"/>
    <w:rsid w:val="002D2FB9"/>
    <w:rsid w:val="002D4A61"/>
    <w:rsid w:val="002D5BAF"/>
    <w:rsid w:val="002D6158"/>
    <w:rsid w:val="002D7D92"/>
    <w:rsid w:val="002E2FD0"/>
    <w:rsid w:val="002E354B"/>
    <w:rsid w:val="002E4496"/>
    <w:rsid w:val="002E5406"/>
    <w:rsid w:val="002E5590"/>
    <w:rsid w:val="002E5F4C"/>
    <w:rsid w:val="002E613B"/>
    <w:rsid w:val="002E6747"/>
    <w:rsid w:val="002E74A9"/>
    <w:rsid w:val="002F006E"/>
    <w:rsid w:val="002F0771"/>
    <w:rsid w:val="002F0BA3"/>
    <w:rsid w:val="002F1E51"/>
    <w:rsid w:val="002F340B"/>
    <w:rsid w:val="002F3F92"/>
    <w:rsid w:val="002F5C24"/>
    <w:rsid w:val="002F6AC9"/>
    <w:rsid w:val="002F7B78"/>
    <w:rsid w:val="003002DD"/>
    <w:rsid w:val="0030095E"/>
    <w:rsid w:val="00302C9F"/>
    <w:rsid w:val="00302D6F"/>
    <w:rsid w:val="00303141"/>
    <w:rsid w:val="00304310"/>
    <w:rsid w:val="00304430"/>
    <w:rsid w:val="00305CDF"/>
    <w:rsid w:val="00306C56"/>
    <w:rsid w:val="00307201"/>
    <w:rsid w:val="00307D29"/>
    <w:rsid w:val="00310F3D"/>
    <w:rsid w:val="00311663"/>
    <w:rsid w:val="00311EDD"/>
    <w:rsid w:val="0031203A"/>
    <w:rsid w:val="00314528"/>
    <w:rsid w:val="00314EBA"/>
    <w:rsid w:val="003168A2"/>
    <w:rsid w:val="00316AAE"/>
    <w:rsid w:val="0031718A"/>
    <w:rsid w:val="00320A3A"/>
    <w:rsid w:val="00320B3D"/>
    <w:rsid w:val="00320DCD"/>
    <w:rsid w:val="00322215"/>
    <w:rsid w:val="003222B0"/>
    <w:rsid w:val="00323896"/>
    <w:rsid w:val="003245B1"/>
    <w:rsid w:val="003247BD"/>
    <w:rsid w:val="003258D0"/>
    <w:rsid w:val="003258D8"/>
    <w:rsid w:val="00325E12"/>
    <w:rsid w:val="00326263"/>
    <w:rsid w:val="0032751D"/>
    <w:rsid w:val="0032784E"/>
    <w:rsid w:val="003309EE"/>
    <w:rsid w:val="00330A85"/>
    <w:rsid w:val="0033115D"/>
    <w:rsid w:val="003314A0"/>
    <w:rsid w:val="0033255A"/>
    <w:rsid w:val="00333D82"/>
    <w:rsid w:val="00334489"/>
    <w:rsid w:val="00334C2B"/>
    <w:rsid w:val="00335F5F"/>
    <w:rsid w:val="00336318"/>
    <w:rsid w:val="00337C87"/>
    <w:rsid w:val="0034093C"/>
    <w:rsid w:val="003409E0"/>
    <w:rsid w:val="003422EA"/>
    <w:rsid w:val="003424B5"/>
    <w:rsid w:val="00343D33"/>
    <w:rsid w:val="00344529"/>
    <w:rsid w:val="00345C54"/>
    <w:rsid w:val="003475D2"/>
    <w:rsid w:val="00347A0C"/>
    <w:rsid w:val="003501B4"/>
    <w:rsid w:val="00352149"/>
    <w:rsid w:val="00352324"/>
    <w:rsid w:val="00352C07"/>
    <w:rsid w:val="003532C2"/>
    <w:rsid w:val="00353E59"/>
    <w:rsid w:val="00354818"/>
    <w:rsid w:val="00354B53"/>
    <w:rsid w:val="00354B7E"/>
    <w:rsid w:val="00355903"/>
    <w:rsid w:val="00356B23"/>
    <w:rsid w:val="003612D1"/>
    <w:rsid w:val="0036272F"/>
    <w:rsid w:val="00362C47"/>
    <w:rsid w:val="003630BA"/>
    <w:rsid w:val="00364150"/>
    <w:rsid w:val="00365ADB"/>
    <w:rsid w:val="00365F89"/>
    <w:rsid w:val="003670D3"/>
    <w:rsid w:val="003673BA"/>
    <w:rsid w:val="00367683"/>
    <w:rsid w:val="00370B44"/>
    <w:rsid w:val="00370C33"/>
    <w:rsid w:val="00372463"/>
    <w:rsid w:val="00372707"/>
    <w:rsid w:val="003728AF"/>
    <w:rsid w:val="00372B2A"/>
    <w:rsid w:val="00372DAF"/>
    <w:rsid w:val="00374546"/>
    <w:rsid w:val="003800BF"/>
    <w:rsid w:val="0038029D"/>
    <w:rsid w:val="003802A1"/>
    <w:rsid w:val="00380DDB"/>
    <w:rsid w:val="003810F0"/>
    <w:rsid w:val="00381636"/>
    <w:rsid w:val="00381C75"/>
    <w:rsid w:val="00381DEF"/>
    <w:rsid w:val="00382414"/>
    <w:rsid w:val="00383481"/>
    <w:rsid w:val="00386760"/>
    <w:rsid w:val="00386F27"/>
    <w:rsid w:val="003909A6"/>
    <w:rsid w:val="00392739"/>
    <w:rsid w:val="00392CF8"/>
    <w:rsid w:val="0039324F"/>
    <w:rsid w:val="00393317"/>
    <w:rsid w:val="0039478A"/>
    <w:rsid w:val="00395387"/>
    <w:rsid w:val="00395C0D"/>
    <w:rsid w:val="003968A3"/>
    <w:rsid w:val="003A011E"/>
    <w:rsid w:val="003A192E"/>
    <w:rsid w:val="003A2E17"/>
    <w:rsid w:val="003A3D1A"/>
    <w:rsid w:val="003A400C"/>
    <w:rsid w:val="003A42A7"/>
    <w:rsid w:val="003A440C"/>
    <w:rsid w:val="003A557D"/>
    <w:rsid w:val="003A66BB"/>
    <w:rsid w:val="003A66CB"/>
    <w:rsid w:val="003A7121"/>
    <w:rsid w:val="003A7576"/>
    <w:rsid w:val="003A7850"/>
    <w:rsid w:val="003A78E5"/>
    <w:rsid w:val="003B0466"/>
    <w:rsid w:val="003B0494"/>
    <w:rsid w:val="003B0606"/>
    <w:rsid w:val="003B1265"/>
    <w:rsid w:val="003B1BDD"/>
    <w:rsid w:val="003B2BFF"/>
    <w:rsid w:val="003B3848"/>
    <w:rsid w:val="003B4EC4"/>
    <w:rsid w:val="003B4FF0"/>
    <w:rsid w:val="003B6DAF"/>
    <w:rsid w:val="003B7D54"/>
    <w:rsid w:val="003B7F86"/>
    <w:rsid w:val="003C1F16"/>
    <w:rsid w:val="003C22C9"/>
    <w:rsid w:val="003C2924"/>
    <w:rsid w:val="003C39A9"/>
    <w:rsid w:val="003C46E1"/>
    <w:rsid w:val="003C55CC"/>
    <w:rsid w:val="003C59D4"/>
    <w:rsid w:val="003C6245"/>
    <w:rsid w:val="003C63E7"/>
    <w:rsid w:val="003C6D05"/>
    <w:rsid w:val="003C6F03"/>
    <w:rsid w:val="003C7162"/>
    <w:rsid w:val="003C7FBF"/>
    <w:rsid w:val="003D0879"/>
    <w:rsid w:val="003D0AF2"/>
    <w:rsid w:val="003D0D5A"/>
    <w:rsid w:val="003D0F1C"/>
    <w:rsid w:val="003D155A"/>
    <w:rsid w:val="003D37DE"/>
    <w:rsid w:val="003D4F29"/>
    <w:rsid w:val="003D5A54"/>
    <w:rsid w:val="003D5BBE"/>
    <w:rsid w:val="003D6418"/>
    <w:rsid w:val="003E1536"/>
    <w:rsid w:val="003E1FE1"/>
    <w:rsid w:val="003E2BF2"/>
    <w:rsid w:val="003E4000"/>
    <w:rsid w:val="003E4917"/>
    <w:rsid w:val="003E5575"/>
    <w:rsid w:val="003E55C6"/>
    <w:rsid w:val="003E59E2"/>
    <w:rsid w:val="003E5A32"/>
    <w:rsid w:val="003E68D7"/>
    <w:rsid w:val="003E6998"/>
    <w:rsid w:val="003E74AF"/>
    <w:rsid w:val="003E75D1"/>
    <w:rsid w:val="003F1A76"/>
    <w:rsid w:val="003F1BC7"/>
    <w:rsid w:val="003F1CAB"/>
    <w:rsid w:val="003F2B88"/>
    <w:rsid w:val="003F368A"/>
    <w:rsid w:val="003F65E0"/>
    <w:rsid w:val="003F6B97"/>
    <w:rsid w:val="003F6ED3"/>
    <w:rsid w:val="003F6F4C"/>
    <w:rsid w:val="003F7575"/>
    <w:rsid w:val="003F7989"/>
    <w:rsid w:val="004002D3"/>
    <w:rsid w:val="00401209"/>
    <w:rsid w:val="00403C9F"/>
    <w:rsid w:val="00403CDC"/>
    <w:rsid w:val="00404A62"/>
    <w:rsid w:val="00404E9D"/>
    <w:rsid w:val="00404FF6"/>
    <w:rsid w:val="00405BDC"/>
    <w:rsid w:val="00405F48"/>
    <w:rsid w:val="004066F1"/>
    <w:rsid w:val="00406889"/>
    <w:rsid w:val="00407FA0"/>
    <w:rsid w:val="0041268C"/>
    <w:rsid w:val="0041330E"/>
    <w:rsid w:val="0041503A"/>
    <w:rsid w:val="00415049"/>
    <w:rsid w:val="00415D1D"/>
    <w:rsid w:val="004164AB"/>
    <w:rsid w:val="00416883"/>
    <w:rsid w:val="00416CD4"/>
    <w:rsid w:val="0041711D"/>
    <w:rsid w:val="00417BD1"/>
    <w:rsid w:val="00417BE2"/>
    <w:rsid w:val="00421124"/>
    <w:rsid w:val="0042117C"/>
    <w:rsid w:val="004224BA"/>
    <w:rsid w:val="004232FE"/>
    <w:rsid w:val="00423A29"/>
    <w:rsid w:val="004258C4"/>
    <w:rsid w:val="00427539"/>
    <w:rsid w:val="0042759D"/>
    <w:rsid w:val="00430C75"/>
    <w:rsid w:val="004317C1"/>
    <w:rsid w:val="004318AC"/>
    <w:rsid w:val="00432196"/>
    <w:rsid w:val="0043224F"/>
    <w:rsid w:val="004323D5"/>
    <w:rsid w:val="00432871"/>
    <w:rsid w:val="00432C14"/>
    <w:rsid w:val="00432F1B"/>
    <w:rsid w:val="004341B6"/>
    <w:rsid w:val="00437D23"/>
    <w:rsid w:val="0044049E"/>
    <w:rsid w:val="004417FD"/>
    <w:rsid w:val="004420AB"/>
    <w:rsid w:val="0044415B"/>
    <w:rsid w:val="004449CE"/>
    <w:rsid w:val="004455E7"/>
    <w:rsid w:val="00447AD7"/>
    <w:rsid w:val="00450179"/>
    <w:rsid w:val="004511A7"/>
    <w:rsid w:val="00451579"/>
    <w:rsid w:val="00451AD8"/>
    <w:rsid w:val="00451D3F"/>
    <w:rsid w:val="00452B9A"/>
    <w:rsid w:val="00456012"/>
    <w:rsid w:val="0045606D"/>
    <w:rsid w:val="0045648D"/>
    <w:rsid w:val="00456CEB"/>
    <w:rsid w:val="004574B9"/>
    <w:rsid w:val="0046077D"/>
    <w:rsid w:val="004628CE"/>
    <w:rsid w:val="00463A77"/>
    <w:rsid w:val="00463B56"/>
    <w:rsid w:val="004652B5"/>
    <w:rsid w:val="004671A2"/>
    <w:rsid w:val="00467545"/>
    <w:rsid w:val="00467AD8"/>
    <w:rsid w:val="00467FEA"/>
    <w:rsid w:val="00470B89"/>
    <w:rsid w:val="00471F36"/>
    <w:rsid w:val="00472690"/>
    <w:rsid w:val="0047274D"/>
    <w:rsid w:val="00473682"/>
    <w:rsid w:val="00473884"/>
    <w:rsid w:val="00473D7F"/>
    <w:rsid w:val="004755AE"/>
    <w:rsid w:val="00476E18"/>
    <w:rsid w:val="00480AB1"/>
    <w:rsid w:val="00481121"/>
    <w:rsid w:val="00481CD2"/>
    <w:rsid w:val="00482F1F"/>
    <w:rsid w:val="00483351"/>
    <w:rsid w:val="00483FDF"/>
    <w:rsid w:val="004847A1"/>
    <w:rsid w:val="00485F2B"/>
    <w:rsid w:val="00486B49"/>
    <w:rsid w:val="00486C73"/>
    <w:rsid w:val="00487B51"/>
    <w:rsid w:val="00487EFA"/>
    <w:rsid w:val="00492A74"/>
    <w:rsid w:val="00494A3F"/>
    <w:rsid w:val="00495406"/>
    <w:rsid w:val="00495B3E"/>
    <w:rsid w:val="00496FA2"/>
    <w:rsid w:val="004975AA"/>
    <w:rsid w:val="00497727"/>
    <w:rsid w:val="004A1ACC"/>
    <w:rsid w:val="004A233D"/>
    <w:rsid w:val="004A28C9"/>
    <w:rsid w:val="004A2BBE"/>
    <w:rsid w:val="004A2D97"/>
    <w:rsid w:val="004A4645"/>
    <w:rsid w:val="004A4A6C"/>
    <w:rsid w:val="004A52DC"/>
    <w:rsid w:val="004A592F"/>
    <w:rsid w:val="004A59DE"/>
    <w:rsid w:val="004A7139"/>
    <w:rsid w:val="004A715C"/>
    <w:rsid w:val="004B0C1A"/>
    <w:rsid w:val="004B12A7"/>
    <w:rsid w:val="004B1AA8"/>
    <w:rsid w:val="004B1B4D"/>
    <w:rsid w:val="004B2000"/>
    <w:rsid w:val="004B3AD1"/>
    <w:rsid w:val="004B478F"/>
    <w:rsid w:val="004B4B30"/>
    <w:rsid w:val="004B4D3C"/>
    <w:rsid w:val="004B4EBA"/>
    <w:rsid w:val="004B537D"/>
    <w:rsid w:val="004B5C74"/>
    <w:rsid w:val="004B5EA8"/>
    <w:rsid w:val="004B7507"/>
    <w:rsid w:val="004B7D9C"/>
    <w:rsid w:val="004C034C"/>
    <w:rsid w:val="004C064C"/>
    <w:rsid w:val="004C0980"/>
    <w:rsid w:val="004C0A8B"/>
    <w:rsid w:val="004C0AAE"/>
    <w:rsid w:val="004C14ED"/>
    <w:rsid w:val="004C2417"/>
    <w:rsid w:val="004C2CBF"/>
    <w:rsid w:val="004C3783"/>
    <w:rsid w:val="004C5903"/>
    <w:rsid w:val="004C5A84"/>
    <w:rsid w:val="004C6071"/>
    <w:rsid w:val="004C6AAA"/>
    <w:rsid w:val="004C6D2D"/>
    <w:rsid w:val="004C79C3"/>
    <w:rsid w:val="004D0A37"/>
    <w:rsid w:val="004D0F66"/>
    <w:rsid w:val="004D2072"/>
    <w:rsid w:val="004D32D9"/>
    <w:rsid w:val="004D4855"/>
    <w:rsid w:val="004D49CD"/>
    <w:rsid w:val="004D4F8F"/>
    <w:rsid w:val="004D5481"/>
    <w:rsid w:val="004D5598"/>
    <w:rsid w:val="004E2B47"/>
    <w:rsid w:val="004E2D11"/>
    <w:rsid w:val="004E2DC2"/>
    <w:rsid w:val="004E3A70"/>
    <w:rsid w:val="004E40D0"/>
    <w:rsid w:val="004E51DC"/>
    <w:rsid w:val="004E5A1B"/>
    <w:rsid w:val="004E5E97"/>
    <w:rsid w:val="004E77F9"/>
    <w:rsid w:val="004E7A97"/>
    <w:rsid w:val="004F063C"/>
    <w:rsid w:val="004F083B"/>
    <w:rsid w:val="004F0DA5"/>
    <w:rsid w:val="004F192C"/>
    <w:rsid w:val="004F2644"/>
    <w:rsid w:val="004F33A4"/>
    <w:rsid w:val="004F430B"/>
    <w:rsid w:val="004F4E81"/>
    <w:rsid w:val="004F70CE"/>
    <w:rsid w:val="004F79AA"/>
    <w:rsid w:val="005003B3"/>
    <w:rsid w:val="005012F1"/>
    <w:rsid w:val="00501334"/>
    <w:rsid w:val="00501AFA"/>
    <w:rsid w:val="005022E8"/>
    <w:rsid w:val="00502589"/>
    <w:rsid w:val="005027F2"/>
    <w:rsid w:val="00503526"/>
    <w:rsid w:val="00503E69"/>
    <w:rsid w:val="00504D49"/>
    <w:rsid w:val="00504F75"/>
    <w:rsid w:val="00505E5D"/>
    <w:rsid w:val="0050606B"/>
    <w:rsid w:val="0050759D"/>
    <w:rsid w:val="0051057A"/>
    <w:rsid w:val="005109FD"/>
    <w:rsid w:val="00511C9C"/>
    <w:rsid w:val="005125E2"/>
    <w:rsid w:val="00512748"/>
    <w:rsid w:val="005128D0"/>
    <w:rsid w:val="00514957"/>
    <w:rsid w:val="00517852"/>
    <w:rsid w:val="00517F87"/>
    <w:rsid w:val="00517FC8"/>
    <w:rsid w:val="005204A4"/>
    <w:rsid w:val="00521004"/>
    <w:rsid w:val="00521C9F"/>
    <w:rsid w:val="00522DC0"/>
    <w:rsid w:val="005235AC"/>
    <w:rsid w:val="00524D93"/>
    <w:rsid w:val="0052506E"/>
    <w:rsid w:val="0052560B"/>
    <w:rsid w:val="00526454"/>
    <w:rsid w:val="00527955"/>
    <w:rsid w:val="005301A7"/>
    <w:rsid w:val="005311CD"/>
    <w:rsid w:val="00531759"/>
    <w:rsid w:val="00531995"/>
    <w:rsid w:val="005321AD"/>
    <w:rsid w:val="005330CB"/>
    <w:rsid w:val="00533D95"/>
    <w:rsid w:val="0053477F"/>
    <w:rsid w:val="00534DCF"/>
    <w:rsid w:val="00535EA3"/>
    <w:rsid w:val="00537AA6"/>
    <w:rsid w:val="00537B44"/>
    <w:rsid w:val="00537EE4"/>
    <w:rsid w:val="00540C54"/>
    <w:rsid w:val="00541033"/>
    <w:rsid w:val="0054115A"/>
    <w:rsid w:val="005422F4"/>
    <w:rsid w:val="00542BC5"/>
    <w:rsid w:val="00542BDA"/>
    <w:rsid w:val="00545298"/>
    <w:rsid w:val="005453E9"/>
    <w:rsid w:val="00547CCC"/>
    <w:rsid w:val="00551FAF"/>
    <w:rsid w:val="00552252"/>
    <w:rsid w:val="00552B52"/>
    <w:rsid w:val="00552DCD"/>
    <w:rsid w:val="00553C66"/>
    <w:rsid w:val="00553F6C"/>
    <w:rsid w:val="00554DB2"/>
    <w:rsid w:val="00556A3F"/>
    <w:rsid w:val="00557FE7"/>
    <w:rsid w:val="005601C5"/>
    <w:rsid w:val="005604E9"/>
    <w:rsid w:val="00560BBA"/>
    <w:rsid w:val="005619E3"/>
    <w:rsid w:val="00561CDA"/>
    <w:rsid w:val="005629B2"/>
    <w:rsid w:val="005633A1"/>
    <w:rsid w:val="00563D25"/>
    <w:rsid w:val="00564682"/>
    <w:rsid w:val="00564E1E"/>
    <w:rsid w:val="005651C5"/>
    <w:rsid w:val="0056722A"/>
    <w:rsid w:val="005674B2"/>
    <w:rsid w:val="00567676"/>
    <w:rsid w:val="00571856"/>
    <w:rsid w:val="00571C23"/>
    <w:rsid w:val="0057258D"/>
    <w:rsid w:val="005740E4"/>
    <w:rsid w:val="00574919"/>
    <w:rsid w:val="00574CCC"/>
    <w:rsid w:val="00574F00"/>
    <w:rsid w:val="00575430"/>
    <w:rsid w:val="0057778C"/>
    <w:rsid w:val="00581D16"/>
    <w:rsid w:val="00583791"/>
    <w:rsid w:val="00586641"/>
    <w:rsid w:val="00586BD1"/>
    <w:rsid w:val="00587A11"/>
    <w:rsid w:val="00587F52"/>
    <w:rsid w:val="005900E9"/>
    <w:rsid w:val="0059026B"/>
    <w:rsid w:val="005915F8"/>
    <w:rsid w:val="0059191E"/>
    <w:rsid w:val="00591D7E"/>
    <w:rsid w:val="00592270"/>
    <w:rsid w:val="0059267C"/>
    <w:rsid w:val="00593990"/>
    <w:rsid w:val="00594C6D"/>
    <w:rsid w:val="0059584F"/>
    <w:rsid w:val="00595BA9"/>
    <w:rsid w:val="00597711"/>
    <w:rsid w:val="005A23F3"/>
    <w:rsid w:val="005A253C"/>
    <w:rsid w:val="005A2629"/>
    <w:rsid w:val="005A3A65"/>
    <w:rsid w:val="005A4E37"/>
    <w:rsid w:val="005A575B"/>
    <w:rsid w:val="005A65C3"/>
    <w:rsid w:val="005A682C"/>
    <w:rsid w:val="005A7F26"/>
    <w:rsid w:val="005B0555"/>
    <w:rsid w:val="005B0AF3"/>
    <w:rsid w:val="005B163E"/>
    <w:rsid w:val="005B223C"/>
    <w:rsid w:val="005B29E5"/>
    <w:rsid w:val="005B3836"/>
    <w:rsid w:val="005B560F"/>
    <w:rsid w:val="005B6682"/>
    <w:rsid w:val="005B6D98"/>
    <w:rsid w:val="005B78F6"/>
    <w:rsid w:val="005B7D28"/>
    <w:rsid w:val="005C02D7"/>
    <w:rsid w:val="005C0DA1"/>
    <w:rsid w:val="005C1322"/>
    <w:rsid w:val="005C1B6D"/>
    <w:rsid w:val="005C2161"/>
    <w:rsid w:val="005C27FB"/>
    <w:rsid w:val="005C36C9"/>
    <w:rsid w:val="005C6BE8"/>
    <w:rsid w:val="005D1A05"/>
    <w:rsid w:val="005D2C22"/>
    <w:rsid w:val="005D2D37"/>
    <w:rsid w:val="005D36C9"/>
    <w:rsid w:val="005D3990"/>
    <w:rsid w:val="005D51C9"/>
    <w:rsid w:val="005D603B"/>
    <w:rsid w:val="005D6551"/>
    <w:rsid w:val="005E0070"/>
    <w:rsid w:val="005E0110"/>
    <w:rsid w:val="005E1636"/>
    <w:rsid w:val="005E1ABC"/>
    <w:rsid w:val="005E1EBB"/>
    <w:rsid w:val="005E23E8"/>
    <w:rsid w:val="005E2F15"/>
    <w:rsid w:val="005E397F"/>
    <w:rsid w:val="005E3C76"/>
    <w:rsid w:val="005E3E98"/>
    <w:rsid w:val="005E46DA"/>
    <w:rsid w:val="005E4FAE"/>
    <w:rsid w:val="005E60D1"/>
    <w:rsid w:val="005E6EF9"/>
    <w:rsid w:val="005E7207"/>
    <w:rsid w:val="005E7516"/>
    <w:rsid w:val="005F0A2E"/>
    <w:rsid w:val="005F0D26"/>
    <w:rsid w:val="005F0F54"/>
    <w:rsid w:val="005F19CE"/>
    <w:rsid w:val="005F2E7B"/>
    <w:rsid w:val="005F3152"/>
    <w:rsid w:val="005F3760"/>
    <w:rsid w:val="005F412C"/>
    <w:rsid w:val="005F420C"/>
    <w:rsid w:val="005F4BCC"/>
    <w:rsid w:val="005F4D2D"/>
    <w:rsid w:val="005F6991"/>
    <w:rsid w:val="005F7FB2"/>
    <w:rsid w:val="00601712"/>
    <w:rsid w:val="00602770"/>
    <w:rsid w:val="00602F25"/>
    <w:rsid w:val="00603651"/>
    <w:rsid w:val="00603FAB"/>
    <w:rsid w:val="00606EFA"/>
    <w:rsid w:val="00607BFB"/>
    <w:rsid w:val="00610AE6"/>
    <w:rsid w:val="0061199E"/>
    <w:rsid w:val="0061356F"/>
    <w:rsid w:val="00613A3C"/>
    <w:rsid w:val="00614D20"/>
    <w:rsid w:val="00616E98"/>
    <w:rsid w:val="006171FB"/>
    <w:rsid w:val="00617AB2"/>
    <w:rsid w:val="00617F24"/>
    <w:rsid w:val="00620D9F"/>
    <w:rsid w:val="00620E13"/>
    <w:rsid w:val="006218D5"/>
    <w:rsid w:val="00621FF6"/>
    <w:rsid w:val="00622F10"/>
    <w:rsid w:val="00623B17"/>
    <w:rsid w:val="00623BA1"/>
    <w:rsid w:val="006240B4"/>
    <w:rsid w:val="006251E5"/>
    <w:rsid w:val="00625A8F"/>
    <w:rsid w:val="00626277"/>
    <w:rsid w:val="0062652F"/>
    <w:rsid w:val="00627DA1"/>
    <w:rsid w:val="006304E8"/>
    <w:rsid w:val="00631272"/>
    <w:rsid w:val="006315B7"/>
    <w:rsid w:val="00632445"/>
    <w:rsid w:val="00633FAA"/>
    <w:rsid w:val="006353E8"/>
    <w:rsid w:val="006355D6"/>
    <w:rsid w:val="00637296"/>
    <w:rsid w:val="00637AD5"/>
    <w:rsid w:val="00637BF7"/>
    <w:rsid w:val="006434BF"/>
    <w:rsid w:val="0064379A"/>
    <w:rsid w:val="00643838"/>
    <w:rsid w:val="0064442E"/>
    <w:rsid w:val="0064499C"/>
    <w:rsid w:val="00644A5C"/>
    <w:rsid w:val="0064602B"/>
    <w:rsid w:val="00646E6D"/>
    <w:rsid w:val="00647296"/>
    <w:rsid w:val="006514A1"/>
    <w:rsid w:val="00651767"/>
    <w:rsid w:val="00651AA5"/>
    <w:rsid w:val="00651F3D"/>
    <w:rsid w:val="006537B5"/>
    <w:rsid w:val="00654C04"/>
    <w:rsid w:val="006558CF"/>
    <w:rsid w:val="00655A57"/>
    <w:rsid w:val="00655EC2"/>
    <w:rsid w:val="00660A7B"/>
    <w:rsid w:val="006613FA"/>
    <w:rsid w:val="00661B00"/>
    <w:rsid w:val="0066491E"/>
    <w:rsid w:val="0066575E"/>
    <w:rsid w:val="00665A9F"/>
    <w:rsid w:val="006663D7"/>
    <w:rsid w:val="00666B91"/>
    <w:rsid w:val="0066767F"/>
    <w:rsid w:val="00667DA9"/>
    <w:rsid w:val="00670536"/>
    <w:rsid w:val="0067057E"/>
    <w:rsid w:val="00672EF2"/>
    <w:rsid w:val="006730E5"/>
    <w:rsid w:val="00674037"/>
    <w:rsid w:val="00674D3F"/>
    <w:rsid w:val="00675DC3"/>
    <w:rsid w:val="00675F96"/>
    <w:rsid w:val="006764CB"/>
    <w:rsid w:val="00676514"/>
    <w:rsid w:val="00676723"/>
    <w:rsid w:val="006768FC"/>
    <w:rsid w:val="00676D61"/>
    <w:rsid w:val="00677286"/>
    <w:rsid w:val="0068041C"/>
    <w:rsid w:val="006809FA"/>
    <w:rsid w:val="00680EC9"/>
    <w:rsid w:val="006812A1"/>
    <w:rsid w:val="006815D7"/>
    <w:rsid w:val="00681780"/>
    <w:rsid w:val="00682165"/>
    <w:rsid w:val="006835C5"/>
    <w:rsid w:val="006841E5"/>
    <w:rsid w:val="00684203"/>
    <w:rsid w:val="00685600"/>
    <w:rsid w:val="006856A7"/>
    <w:rsid w:val="0068572B"/>
    <w:rsid w:val="006859F8"/>
    <w:rsid w:val="006873AF"/>
    <w:rsid w:val="00691532"/>
    <w:rsid w:val="00697B34"/>
    <w:rsid w:val="00697BE6"/>
    <w:rsid w:val="006A0327"/>
    <w:rsid w:val="006A1F41"/>
    <w:rsid w:val="006A1F8C"/>
    <w:rsid w:val="006A2FA2"/>
    <w:rsid w:val="006A30A0"/>
    <w:rsid w:val="006A320F"/>
    <w:rsid w:val="006A3300"/>
    <w:rsid w:val="006A3372"/>
    <w:rsid w:val="006A394F"/>
    <w:rsid w:val="006A47B6"/>
    <w:rsid w:val="006A499C"/>
    <w:rsid w:val="006A556A"/>
    <w:rsid w:val="006A5849"/>
    <w:rsid w:val="006A5B71"/>
    <w:rsid w:val="006A5C7A"/>
    <w:rsid w:val="006A5E88"/>
    <w:rsid w:val="006A6D16"/>
    <w:rsid w:val="006B528A"/>
    <w:rsid w:val="006B635E"/>
    <w:rsid w:val="006B7D34"/>
    <w:rsid w:val="006C0AC3"/>
    <w:rsid w:val="006C14F9"/>
    <w:rsid w:val="006C1BCE"/>
    <w:rsid w:val="006C2F26"/>
    <w:rsid w:val="006C3340"/>
    <w:rsid w:val="006C3ACC"/>
    <w:rsid w:val="006C3BEE"/>
    <w:rsid w:val="006C3DBE"/>
    <w:rsid w:val="006C63A3"/>
    <w:rsid w:val="006C737A"/>
    <w:rsid w:val="006D0360"/>
    <w:rsid w:val="006D049E"/>
    <w:rsid w:val="006D0F36"/>
    <w:rsid w:val="006D1210"/>
    <w:rsid w:val="006D12C8"/>
    <w:rsid w:val="006D177F"/>
    <w:rsid w:val="006D2FE7"/>
    <w:rsid w:val="006D3D6A"/>
    <w:rsid w:val="006D560B"/>
    <w:rsid w:val="006D614C"/>
    <w:rsid w:val="006D62FD"/>
    <w:rsid w:val="006D6A3D"/>
    <w:rsid w:val="006D7BE3"/>
    <w:rsid w:val="006E0923"/>
    <w:rsid w:val="006E1779"/>
    <w:rsid w:val="006E1875"/>
    <w:rsid w:val="006E1D71"/>
    <w:rsid w:val="006E2733"/>
    <w:rsid w:val="006E2821"/>
    <w:rsid w:val="006E3781"/>
    <w:rsid w:val="006E60CA"/>
    <w:rsid w:val="006E60E4"/>
    <w:rsid w:val="006E70C8"/>
    <w:rsid w:val="006E74EC"/>
    <w:rsid w:val="006E7732"/>
    <w:rsid w:val="006E7ECA"/>
    <w:rsid w:val="006F04D1"/>
    <w:rsid w:val="006F063F"/>
    <w:rsid w:val="006F0BF9"/>
    <w:rsid w:val="006F1527"/>
    <w:rsid w:val="006F3042"/>
    <w:rsid w:val="006F39AD"/>
    <w:rsid w:val="006F4842"/>
    <w:rsid w:val="006F4D50"/>
    <w:rsid w:val="006F5B25"/>
    <w:rsid w:val="006F675A"/>
    <w:rsid w:val="006F6C3C"/>
    <w:rsid w:val="006F7A47"/>
    <w:rsid w:val="006F7B93"/>
    <w:rsid w:val="006F7C96"/>
    <w:rsid w:val="006F7DE0"/>
    <w:rsid w:val="00701726"/>
    <w:rsid w:val="00702107"/>
    <w:rsid w:val="0070323E"/>
    <w:rsid w:val="00703475"/>
    <w:rsid w:val="0070402F"/>
    <w:rsid w:val="0070485B"/>
    <w:rsid w:val="00704CA4"/>
    <w:rsid w:val="00706398"/>
    <w:rsid w:val="00707071"/>
    <w:rsid w:val="00707A0C"/>
    <w:rsid w:val="00707A35"/>
    <w:rsid w:val="007110B6"/>
    <w:rsid w:val="007122EF"/>
    <w:rsid w:val="007128D5"/>
    <w:rsid w:val="00714F1B"/>
    <w:rsid w:val="00715479"/>
    <w:rsid w:val="00715FB7"/>
    <w:rsid w:val="0071605F"/>
    <w:rsid w:val="00716857"/>
    <w:rsid w:val="007173F9"/>
    <w:rsid w:val="00717FB2"/>
    <w:rsid w:val="00720770"/>
    <w:rsid w:val="00721F0C"/>
    <w:rsid w:val="00722829"/>
    <w:rsid w:val="00723B8C"/>
    <w:rsid w:val="007243F5"/>
    <w:rsid w:val="0072615C"/>
    <w:rsid w:val="00726BB6"/>
    <w:rsid w:val="00727760"/>
    <w:rsid w:val="00727873"/>
    <w:rsid w:val="00730677"/>
    <w:rsid w:val="00731641"/>
    <w:rsid w:val="00731EAA"/>
    <w:rsid w:val="007320F2"/>
    <w:rsid w:val="0073222A"/>
    <w:rsid w:val="0073379B"/>
    <w:rsid w:val="00733D7B"/>
    <w:rsid w:val="007340CC"/>
    <w:rsid w:val="007347A3"/>
    <w:rsid w:val="00736457"/>
    <w:rsid w:val="00736AA6"/>
    <w:rsid w:val="00737E3F"/>
    <w:rsid w:val="00737EBE"/>
    <w:rsid w:val="007409DE"/>
    <w:rsid w:val="00740C22"/>
    <w:rsid w:val="007414A2"/>
    <w:rsid w:val="007428CC"/>
    <w:rsid w:val="00742A8D"/>
    <w:rsid w:val="00743692"/>
    <w:rsid w:val="00744683"/>
    <w:rsid w:val="00744B5D"/>
    <w:rsid w:val="00744D90"/>
    <w:rsid w:val="00744E28"/>
    <w:rsid w:val="00745A7F"/>
    <w:rsid w:val="007462F3"/>
    <w:rsid w:val="007463C6"/>
    <w:rsid w:val="00746459"/>
    <w:rsid w:val="00747563"/>
    <w:rsid w:val="007502FB"/>
    <w:rsid w:val="0075053C"/>
    <w:rsid w:val="0075136F"/>
    <w:rsid w:val="00751FA7"/>
    <w:rsid w:val="007520F7"/>
    <w:rsid w:val="0075282D"/>
    <w:rsid w:val="00753712"/>
    <w:rsid w:val="00753ADC"/>
    <w:rsid w:val="007563DE"/>
    <w:rsid w:val="007564FE"/>
    <w:rsid w:val="00757B03"/>
    <w:rsid w:val="00757EED"/>
    <w:rsid w:val="00760627"/>
    <w:rsid w:val="00762404"/>
    <w:rsid w:val="00762BA0"/>
    <w:rsid w:val="0076353F"/>
    <w:rsid w:val="00764640"/>
    <w:rsid w:val="00764956"/>
    <w:rsid w:val="00765F7B"/>
    <w:rsid w:val="00767E4C"/>
    <w:rsid w:val="00767F5B"/>
    <w:rsid w:val="00770BDF"/>
    <w:rsid w:val="00775AEC"/>
    <w:rsid w:val="00775E67"/>
    <w:rsid w:val="007777A8"/>
    <w:rsid w:val="00777B04"/>
    <w:rsid w:val="00780214"/>
    <w:rsid w:val="007806CA"/>
    <w:rsid w:val="00780722"/>
    <w:rsid w:val="0078204D"/>
    <w:rsid w:val="00782CB2"/>
    <w:rsid w:val="00783F6C"/>
    <w:rsid w:val="00784266"/>
    <w:rsid w:val="007843A6"/>
    <w:rsid w:val="007855B9"/>
    <w:rsid w:val="00786B08"/>
    <w:rsid w:val="0079047B"/>
    <w:rsid w:val="00791082"/>
    <w:rsid w:val="00791A05"/>
    <w:rsid w:val="00791C94"/>
    <w:rsid w:val="00791DD3"/>
    <w:rsid w:val="007926AE"/>
    <w:rsid w:val="007927B7"/>
    <w:rsid w:val="00792D56"/>
    <w:rsid w:val="0079305E"/>
    <w:rsid w:val="007932E6"/>
    <w:rsid w:val="00794445"/>
    <w:rsid w:val="007960B3"/>
    <w:rsid w:val="00796707"/>
    <w:rsid w:val="00796B18"/>
    <w:rsid w:val="007971AB"/>
    <w:rsid w:val="00797F59"/>
    <w:rsid w:val="007A1DE5"/>
    <w:rsid w:val="007A3EFE"/>
    <w:rsid w:val="007A462C"/>
    <w:rsid w:val="007A57EA"/>
    <w:rsid w:val="007A6538"/>
    <w:rsid w:val="007A6E5B"/>
    <w:rsid w:val="007A777E"/>
    <w:rsid w:val="007B071C"/>
    <w:rsid w:val="007B0CE1"/>
    <w:rsid w:val="007B0FBB"/>
    <w:rsid w:val="007B15E4"/>
    <w:rsid w:val="007B1E4E"/>
    <w:rsid w:val="007B2195"/>
    <w:rsid w:val="007B2652"/>
    <w:rsid w:val="007B30D4"/>
    <w:rsid w:val="007B30DF"/>
    <w:rsid w:val="007B3712"/>
    <w:rsid w:val="007B3A6D"/>
    <w:rsid w:val="007B4626"/>
    <w:rsid w:val="007B4672"/>
    <w:rsid w:val="007B4F63"/>
    <w:rsid w:val="007B604C"/>
    <w:rsid w:val="007B6654"/>
    <w:rsid w:val="007B6F79"/>
    <w:rsid w:val="007B6FB0"/>
    <w:rsid w:val="007B7336"/>
    <w:rsid w:val="007B76EE"/>
    <w:rsid w:val="007B7FFD"/>
    <w:rsid w:val="007C0438"/>
    <w:rsid w:val="007C145B"/>
    <w:rsid w:val="007C2499"/>
    <w:rsid w:val="007C39E2"/>
    <w:rsid w:val="007C45B3"/>
    <w:rsid w:val="007C462C"/>
    <w:rsid w:val="007C46BE"/>
    <w:rsid w:val="007C5006"/>
    <w:rsid w:val="007C569D"/>
    <w:rsid w:val="007C60E9"/>
    <w:rsid w:val="007C64E8"/>
    <w:rsid w:val="007C7703"/>
    <w:rsid w:val="007C7D53"/>
    <w:rsid w:val="007D03C2"/>
    <w:rsid w:val="007D03D2"/>
    <w:rsid w:val="007D0978"/>
    <w:rsid w:val="007D23AE"/>
    <w:rsid w:val="007D4787"/>
    <w:rsid w:val="007D4834"/>
    <w:rsid w:val="007D4AE2"/>
    <w:rsid w:val="007D4B37"/>
    <w:rsid w:val="007D5077"/>
    <w:rsid w:val="007D540F"/>
    <w:rsid w:val="007D57F3"/>
    <w:rsid w:val="007D66FB"/>
    <w:rsid w:val="007D69CA"/>
    <w:rsid w:val="007E0519"/>
    <w:rsid w:val="007E176F"/>
    <w:rsid w:val="007E183D"/>
    <w:rsid w:val="007E28B5"/>
    <w:rsid w:val="007E2EF4"/>
    <w:rsid w:val="007E3CE7"/>
    <w:rsid w:val="007E5BD1"/>
    <w:rsid w:val="007E5E6D"/>
    <w:rsid w:val="007F0E24"/>
    <w:rsid w:val="007F29BD"/>
    <w:rsid w:val="007F36A0"/>
    <w:rsid w:val="007F56A6"/>
    <w:rsid w:val="007F6D9D"/>
    <w:rsid w:val="007F7F68"/>
    <w:rsid w:val="00803980"/>
    <w:rsid w:val="00803B1E"/>
    <w:rsid w:val="00805181"/>
    <w:rsid w:val="00805249"/>
    <w:rsid w:val="00806D0D"/>
    <w:rsid w:val="00811093"/>
    <w:rsid w:val="00811350"/>
    <w:rsid w:val="008120E9"/>
    <w:rsid w:val="008137B3"/>
    <w:rsid w:val="00813A98"/>
    <w:rsid w:val="00814623"/>
    <w:rsid w:val="00814F6A"/>
    <w:rsid w:val="008157D7"/>
    <w:rsid w:val="00820B0B"/>
    <w:rsid w:val="0082522E"/>
    <w:rsid w:val="008256CD"/>
    <w:rsid w:val="00825C6A"/>
    <w:rsid w:val="00826440"/>
    <w:rsid w:val="00826B35"/>
    <w:rsid w:val="00826EE5"/>
    <w:rsid w:val="00827229"/>
    <w:rsid w:val="00827669"/>
    <w:rsid w:val="00827821"/>
    <w:rsid w:val="00827E6B"/>
    <w:rsid w:val="008307AF"/>
    <w:rsid w:val="00831AA5"/>
    <w:rsid w:val="008320F6"/>
    <w:rsid w:val="00833C34"/>
    <w:rsid w:val="008342BB"/>
    <w:rsid w:val="008377B2"/>
    <w:rsid w:val="00837BA5"/>
    <w:rsid w:val="00840041"/>
    <w:rsid w:val="00840D08"/>
    <w:rsid w:val="00844DBA"/>
    <w:rsid w:val="008459B7"/>
    <w:rsid w:val="00845D6C"/>
    <w:rsid w:val="00846757"/>
    <w:rsid w:val="008470EC"/>
    <w:rsid w:val="008471ED"/>
    <w:rsid w:val="00850BEE"/>
    <w:rsid w:val="0085105A"/>
    <w:rsid w:val="008516C2"/>
    <w:rsid w:val="00852268"/>
    <w:rsid w:val="008554E6"/>
    <w:rsid w:val="008555C2"/>
    <w:rsid w:val="008577E1"/>
    <w:rsid w:val="00857ABF"/>
    <w:rsid w:val="00857B1C"/>
    <w:rsid w:val="00857C7B"/>
    <w:rsid w:val="00860292"/>
    <w:rsid w:val="0086078D"/>
    <w:rsid w:val="00861515"/>
    <w:rsid w:val="008615D2"/>
    <w:rsid w:val="00862300"/>
    <w:rsid w:val="0086382D"/>
    <w:rsid w:val="00864FD7"/>
    <w:rsid w:val="00866150"/>
    <w:rsid w:val="00866364"/>
    <w:rsid w:val="00866592"/>
    <w:rsid w:val="0087013A"/>
    <w:rsid w:val="008708E6"/>
    <w:rsid w:val="00871D61"/>
    <w:rsid w:val="00872990"/>
    <w:rsid w:val="00873B9F"/>
    <w:rsid w:val="00874815"/>
    <w:rsid w:val="00874837"/>
    <w:rsid w:val="008748C9"/>
    <w:rsid w:val="008757F9"/>
    <w:rsid w:val="008770D3"/>
    <w:rsid w:val="008775FF"/>
    <w:rsid w:val="008806A1"/>
    <w:rsid w:val="008807D2"/>
    <w:rsid w:val="0088180D"/>
    <w:rsid w:val="00881DEC"/>
    <w:rsid w:val="008838AB"/>
    <w:rsid w:val="00883DE2"/>
    <w:rsid w:val="00884406"/>
    <w:rsid w:val="00884903"/>
    <w:rsid w:val="00884C4D"/>
    <w:rsid w:val="008852A2"/>
    <w:rsid w:val="008856C5"/>
    <w:rsid w:val="008864EE"/>
    <w:rsid w:val="00886530"/>
    <w:rsid w:val="00886ED8"/>
    <w:rsid w:val="008902B6"/>
    <w:rsid w:val="0089232D"/>
    <w:rsid w:val="008934B0"/>
    <w:rsid w:val="00895B8C"/>
    <w:rsid w:val="008960B3"/>
    <w:rsid w:val="00897AF7"/>
    <w:rsid w:val="008A0AAC"/>
    <w:rsid w:val="008A0DD3"/>
    <w:rsid w:val="008A13A3"/>
    <w:rsid w:val="008A2F1A"/>
    <w:rsid w:val="008A374B"/>
    <w:rsid w:val="008A3D3F"/>
    <w:rsid w:val="008A461A"/>
    <w:rsid w:val="008A477F"/>
    <w:rsid w:val="008A4943"/>
    <w:rsid w:val="008A4A0D"/>
    <w:rsid w:val="008A5993"/>
    <w:rsid w:val="008A67A2"/>
    <w:rsid w:val="008A67BD"/>
    <w:rsid w:val="008A6A88"/>
    <w:rsid w:val="008A767A"/>
    <w:rsid w:val="008B14A8"/>
    <w:rsid w:val="008B1552"/>
    <w:rsid w:val="008B15CC"/>
    <w:rsid w:val="008B1746"/>
    <w:rsid w:val="008B1795"/>
    <w:rsid w:val="008B1FD4"/>
    <w:rsid w:val="008B50CD"/>
    <w:rsid w:val="008B5428"/>
    <w:rsid w:val="008B55C6"/>
    <w:rsid w:val="008B5C79"/>
    <w:rsid w:val="008B650F"/>
    <w:rsid w:val="008C031A"/>
    <w:rsid w:val="008C079D"/>
    <w:rsid w:val="008C0C2B"/>
    <w:rsid w:val="008C1581"/>
    <w:rsid w:val="008C3FBC"/>
    <w:rsid w:val="008C53EF"/>
    <w:rsid w:val="008C5551"/>
    <w:rsid w:val="008C616C"/>
    <w:rsid w:val="008C651A"/>
    <w:rsid w:val="008C6B01"/>
    <w:rsid w:val="008D03D5"/>
    <w:rsid w:val="008D29F5"/>
    <w:rsid w:val="008D60D3"/>
    <w:rsid w:val="008D61C2"/>
    <w:rsid w:val="008D665E"/>
    <w:rsid w:val="008D680C"/>
    <w:rsid w:val="008D780E"/>
    <w:rsid w:val="008D7855"/>
    <w:rsid w:val="008E0564"/>
    <w:rsid w:val="008E2413"/>
    <w:rsid w:val="008E2762"/>
    <w:rsid w:val="008E28CC"/>
    <w:rsid w:val="008E2B0B"/>
    <w:rsid w:val="008E3F98"/>
    <w:rsid w:val="008E414E"/>
    <w:rsid w:val="008E5F77"/>
    <w:rsid w:val="008E6C79"/>
    <w:rsid w:val="008E7AED"/>
    <w:rsid w:val="008F1405"/>
    <w:rsid w:val="008F16E6"/>
    <w:rsid w:val="008F16FA"/>
    <w:rsid w:val="008F1DF1"/>
    <w:rsid w:val="008F1E49"/>
    <w:rsid w:val="008F28B7"/>
    <w:rsid w:val="008F2E9B"/>
    <w:rsid w:val="008F4D26"/>
    <w:rsid w:val="008F5233"/>
    <w:rsid w:val="008F5D05"/>
    <w:rsid w:val="008F5DE3"/>
    <w:rsid w:val="009002B5"/>
    <w:rsid w:val="00901D20"/>
    <w:rsid w:val="00902413"/>
    <w:rsid w:val="00902DF7"/>
    <w:rsid w:val="00903685"/>
    <w:rsid w:val="00903FDD"/>
    <w:rsid w:val="00904965"/>
    <w:rsid w:val="009052ED"/>
    <w:rsid w:val="009056E2"/>
    <w:rsid w:val="009058D4"/>
    <w:rsid w:val="00905E77"/>
    <w:rsid w:val="009065C1"/>
    <w:rsid w:val="00906D4E"/>
    <w:rsid w:val="00906F8A"/>
    <w:rsid w:val="00907194"/>
    <w:rsid w:val="009076A1"/>
    <w:rsid w:val="009100C7"/>
    <w:rsid w:val="0091046A"/>
    <w:rsid w:val="0091053D"/>
    <w:rsid w:val="00910970"/>
    <w:rsid w:val="0091156A"/>
    <w:rsid w:val="00911E93"/>
    <w:rsid w:val="0091232B"/>
    <w:rsid w:val="009129A8"/>
    <w:rsid w:val="00914115"/>
    <w:rsid w:val="009155B9"/>
    <w:rsid w:val="00915673"/>
    <w:rsid w:val="00916CEA"/>
    <w:rsid w:val="0091710C"/>
    <w:rsid w:val="0091712B"/>
    <w:rsid w:val="0092010D"/>
    <w:rsid w:val="00920B5A"/>
    <w:rsid w:val="00921196"/>
    <w:rsid w:val="0092176F"/>
    <w:rsid w:val="009223AE"/>
    <w:rsid w:val="00922CB5"/>
    <w:rsid w:val="00922D75"/>
    <w:rsid w:val="009234FB"/>
    <w:rsid w:val="0092356D"/>
    <w:rsid w:val="0092361D"/>
    <w:rsid w:val="0092671E"/>
    <w:rsid w:val="00932BA8"/>
    <w:rsid w:val="009334A2"/>
    <w:rsid w:val="00934FC6"/>
    <w:rsid w:val="00935C5F"/>
    <w:rsid w:val="009364BD"/>
    <w:rsid w:val="009366BE"/>
    <w:rsid w:val="0093694A"/>
    <w:rsid w:val="00940C33"/>
    <w:rsid w:val="00941421"/>
    <w:rsid w:val="0094144F"/>
    <w:rsid w:val="00941D5D"/>
    <w:rsid w:val="00941EA7"/>
    <w:rsid w:val="009425ED"/>
    <w:rsid w:val="00942785"/>
    <w:rsid w:val="00942B52"/>
    <w:rsid w:val="009436A3"/>
    <w:rsid w:val="00943879"/>
    <w:rsid w:val="00943A11"/>
    <w:rsid w:val="00944AE3"/>
    <w:rsid w:val="00944F6D"/>
    <w:rsid w:val="0094505C"/>
    <w:rsid w:val="00945DEB"/>
    <w:rsid w:val="00947887"/>
    <w:rsid w:val="00950DCC"/>
    <w:rsid w:val="00954A68"/>
    <w:rsid w:val="009555A4"/>
    <w:rsid w:val="0095560A"/>
    <w:rsid w:val="00956042"/>
    <w:rsid w:val="009574EC"/>
    <w:rsid w:val="00960282"/>
    <w:rsid w:val="00961850"/>
    <w:rsid w:val="00961957"/>
    <w:rsid w:val="00961EC0"/>
    <w:rsid w:val="00963045"/>
    <w:rsid w:val="00963831"/>
    <w:rsid w:val="009648DC"/>
    <w:rsid w:val="00964EE5"/>
    <w:rsid w:val="0096561E"/>
    <w:rsid w:val="0096580E"/>
    <w:rsid w:val="0096595C"/>
    <w:rsid w:val="00966B0B"/>
    <w:rsid w:val="00967268"/>
    <w:rsid w:val="00967297"/>
    <w:rsid w:val="00970431"/>
    <w:rsid w:val="00970608"/>
    <w:rsid w:val="00970CF5"/>
    <w:rsid w:val="009714FB"/>
    <w:rsid w:val="00971847"/>
    <w:rsid w:val="00971BB6"/>
    <w:rsid w:val="00972012"/>
    <w:rsid w:val="009746B6"/>
    <w:rsid w:val="009746B7"/>
    <w:rsid w:val="00975C4D"/>
    <w:rsid w:val="00976B30"/>
    <w:rsid w:val="00977825"/>
    <w:rsid w:val="00977F86"/>
    <w:rsid w:val="0098008F"/>
    <w:rsid w:val="009813B0"/>
    <w:rsid w:val="00981524"/>
    <w:rsid w:val="009863D3"/>
    <w:rsid w:val="00987106"/>
    <w:rsid w:val="0098716F"/>
    <w:rsid w:val="009873F9"/>
    <w:rsid w:val="009905D6"/>
    <w:rsid w:val="00990CD6"/>
    <w:rsid w:val="009918D4"/>
    <w:rsid w:val="00991F7A"/>
    <w:rsid w:val="00993E31"/>
    <w:rsid w:val="0099475B"/>
    <w:rsid w:val="00994BC4"/>
    <w:rsid w:val="00995FEA"/>
    <w:rsid w:val="00996048"/>
    <w:rsid w:val="009A0994"/>
    <w:rsid w:val="009A0AC8"/>
    <w:rsid w:val="009A1C0D"/>
    <w:rsid w:val="009A2F6D"/>
    <w:rsid w:val="009A3183"/>
    <w:rsid w:val="009A43A9"/>
    <w:rsid w:val="009A48E0"/>
    <w:rsid w:val="009A5E7B"/>
    <w:rsid w:val="009A5EE4"/>
    <w:rsid w:val="009A745A"/>
    <w:rsid w:val="009A746D"/>
    <w:rsid w:val="009B055D"/>
    <w:rsid w:val="009B0813"/>
    <w:rsid w:val="009B17AB"/>
    <w:rsid w:val="009B22E3"/>
    <w:rsid w:val="009B25E8"/>
    <w:rsid w:val="009B2E6C"/>
    <w:rsid w:val="009B31F1"/>
    <w:rsid w:val="009B42F8"/>
    <w:rsid w:val="009B446B"/>
    <w:rsid w:val="009B48C9"/>
    <w:rsid w:val="009B5FB5"/>
    <w:rsid w:val="009B5FFB"/>
    <w:rsid w:val="009B68C9"/>
    <w:rsid w:val="009B78C2"/>
    <w:rsid w:val="009B7FEC"/>
    <w:rsid w:val="009C1998"/>
    <w:rsid w:val="009C1A34"/>
    <w:rsid w:val="009C254F"/>
    <w:rsid w:val="009C41EA"/>
    <w:rsid w:val="009C4742"/>
    <w:rsid w:val="009C497B"/>
    <w:rsid w:val="009C728A"/>
    <w:rsid w:val="009D0AE7"/>
    <w:rsid w:val="009D1211"/>
    <w:rsid w:val="009D1FF7"/>
    <w:rsid w:val="009D34B7"/>
    <w:rsid w:val="009D3828"/>
    <w:rsid w:val="009D472A"/>
    <w:rsid w:val="009D56C7"/>
    <w:rsid w:val="009D5E0A"/>
    <w:rsid w:val="009D5E73"/>
    <w:rsid w:val="009D5E9B"/>
    <w:rsid w:val="009D5F4D"/>
    <w:rsid w:val="009D7397"/>
    <w:rsid w:val="009D7902"/>
    <w:rsid w:val="009D7C7A"/>
    <w:rsid w:val="009E029B"/>
    <w:rsid w:val="009E1A15"/>
    <w:rsid w:val="009E231D"/>
    <w:rsid w:val="009E26D0"/>
    <w:rsid w:val="009E28D4"/>
    <w:rsid w:val="009E3342"/>
    <w:rsid w:val="009E4020"/>
    <w:rsid w:val="009E595B"/>
    <w:rsid w:val="009E5D2E"/>
    <w:rsid w:val="009E5E6D"/>
    <w:rsid w:val="009E6482"/>
    <w:rsid w:val="009E79BC"/>
    <w:rsid w:val="009E7EFE"/>
    <w:rsid w:val="009F06AC"/>
    <w:rsid w:val="009F0B4F"/>
    <w:rsid w:val="009F0DEB"/>
    <w:rsid w:val="009F1C2F"/>
    <w:rsid w:val="009F1E0B"/>
    <w:rsid w:val="009F2E55"/>
    <w:rsid w:val="009F39F0"/>
    <w:rsid w:val="009F3ACA"/>
    <w:rsid w:val="009F4738"/>
    <w:rsid w:val="009F4D4C"/>
    <w:rsid w:val="009F530D"/>
    <w:rsid w:val="009F5339"/>
    <w:rsid w:val="009F66F4"/>
    <w:rsid w:val="009F785F"/>
    <w:rsid w:val="00A00013"/>
    <w:rsid w:val="00A00DAB"/>
    <w:rsid w:val="00A00EBE"/>
    <w:rsid w:val="00A0226C"/>
    <w:rsid w:val="00A03379"/>
    <w:rsid w:val="00A04C83"/>
    <w:rsid w:val="00A04F2B"/>
    <w:rsid w:val="00A052B2"/>
    <w:rsid w:val="00A05366"/>
    <w:rsid w:val="00A068E1"/>
    <w:rsid w:val="00A0762F"/>
    <w:rsid w:val="00A10F41"/>
    <w:rsid w:val="00A10FFF"/>
    <w:rsid w:val="00A122F7"/>
    <w:rsid w:val="00A12D71"/>
    <w:rsid w:val="00A15496"/>
    <w:rsid w:val="00A17A72"/>
    <w:rsid w:val="00A20372"/>
    <w:rsid w:val="00A20F19"/>
    <w:rsid w:val="00A21A5C"/>
    <w:rsid w:val="00A21E73"/>
    <w:rsid w:val="00A24946"/>
    <w:rsid w:val="00A24ACA"/>
    <w:rsid w:val="00A24F94"/>
    <w:rsid w:val="00A24F9D"/>
    <w:rsid w:val="00A2543D"/>
    <w:rsid w:val="00A2666F"/>
    <w:rsid w:val="00A2689C"/>
    <w:rsid w:val="00A27ED1"/>
    <w:rsid w:val="00A3034B"/>
    <w:rsid w:val="00A316D7"/>
    <w:rsid w:val="00A317A3"/>
    <w:rsid w:val="00A318DE"/>
    <w:rsid w:val="00A319C1"/>
    <w:rsid w:val="00A3314F"/>
    <w:rsid w:val="00A3433C"/>
    <w:rsid w:val="00A34F0E"/>
    <w:rsid w:val="00A35D18"/>
    <w:rsid w:val="00A360F5"/>
    <w:rsid w:val="00A3658B"/>
    <w:rsid w:val="00A408B2"/>
    <w:rsid w:val="00A4378C"/>
    <w:rsid w:val="00A43CA9"/>
    <w:rsid w:val="00A43D4A"/>
    <w:rsid w:val="00A43FD0"/>
    <w:rsid w:val="00A43FD2"/>
    <w:rsid w:val="00A4407A"/>
    <w:rsid w:val="00A449C2"/>
    <w:rsid w:val="00A45014"/>
    <w:rsid w:val="00A50351"/>
    <w:rsid w:val="00A50904"/>
    <w:rsid w:val="00A512C3"/>
    <w:rsid w:val="00A537CD"/>
    <w:rsid w:val="00A5482F"/>
    <w:rsid w:val="00A54EDA"/>
    <w:rsid w:val="00A56A91"/>
    <w:rsid w:val="00A56C1B"/>
    <w:rsid w:val="00A57DA4"/>
    <w:rsid w:val="00A61362"/>
    <w:rsid w:val="00A613F1"/>
    <w:rsid w:val="00A619D1"/>
    <w:rsid w:val="00A63D0A"/>
    <w:rsid w:val="00A644FB"/>
    <w:rsid w:val="00A64B6D"/>
    <w:rsid w:val="00A65BB5"/>
    <w:rsid w:val="00A6620A"/>
    <w:rsid w:val="00A66487"/>
    <w:rsid w:val="00A715D0"/>
    <w:rsid w:val="00A73480"/>
    <w:rsid w:val="00A73D0D"/>
    <w:rsid w:val="00A74440"/>
    <w:rsid w:val="00A752E8"/>
    <w:rsid w:val="00A75F3C"/>
    <w:rsid w:val="00A75F4F"/>
    <w:rsid w:val="00A76330"/>
    <w:rsid w:val="00A7783D"/>
    <w:rsid w:val="00A77AA2"/>
    <w:rsid w:val="00A77B8D"/>
    <w:rsid w:val="00A812C5"/>
    <w:rsid w:val="00A81C00"/>
    <w:rsid w:val="00A82FBD"/>
    <w:rsid w:val="00A84C11"/>
    <w:rsid w:val="00A851E7"/>
    <w:rsid w:val="00A86612"/>
    <w:rsid w:val="00A86C92"/>
    <w:rsid w:val="00A8746B"/>
    <w:rsid w:val="00A87AB1"/>
    <w:rsid w:val="00A90426"/>
    <w:rsid w:val="00A91275"/>
    <w:rsid w:val="00A915EE"/>
    <w:rsid w:val="00A92A56"/>
    <w:rsid w:val="00A92D0E"/>
    <w:rsid w:val="00A937A6"/>
    <w:rsid w:val="00A93F1C"/>
    <w:rsid w:val="00A9415E"/>
    <w:rsid w:val="00A95D87"/>
    <w:rsid w:val="00A960CB"/>
    <w:rsid w:val="00A96AD0"/>
    <w:rsid w:val="00AA0420"/>
    <w:rsid w:val="00AA252A"/>
    <w:rsid w:val="00AA2776"/>
    <w:rsid w:val="00AA27C6"/>
    <w:rsid w:val="00AA2A00"/>
    <w:rsid w:val="00AA309E"/>
    <w:rsid w:val="00AA31A9"/>
    <w:rsid w:val="00AA3B88"/>
    <w:rsid w:val="00AA3C56"/>
    <w:rsid w:val="00AA529D"/>
    <w:rsid w:val="00AA6393"/>
    <w:rsid w:val="00AA6720"/>
    <w:rsid w:val="00AA6FEB"/>
    <w:rsid w:val="00AA7142"/>
    <w:rsid w:val="00AA7A7B"/>
    <w:rsid w:val="00AA7DD1"/>
    <w:rsid w:val="00AA7F3D"/>
    <w:rsid w:val="00AB156A"/>
    <w:rsid w:val="00AB1775"/>
    <w:rsid w:val="00AB1A8F"/>
    <w:rsid w:val="00AB569D"/>
    <w:rsid w:val="00AB596F"/>
    <w:rsid w:val="00AB5F09"/>
    <w:rsid w:val="00AB62BA"/>
    <w:rsid w:val="00AB6E4A"/>
    <w:rsid w:val="00AC0274"/>
    <w:rsid w:val="00AC1279"/>
    <w:rsid w:val="00AC24E0"/>
    <w:rsid w:val="00AC30AD"/>
    <w:rsid w:val="00AC3A30"/>
    <w:rsid w:val="00AC3C84"/>
    <w:rsid w:val="00AC48D0"/>
    <w:rsid w:val="00AC7CE1"/>
    <w:rsid w:val="00AD0182"/>
    <w:rsid w:val="00AD0F97"/>
    <w:rsid w:val="00AD1405"/>
    <w:rsid w:val="00AD2241"/>
    <w:rsid w:val="00AD3C7C"/>
    <w:rsid w:val="00AD479E"/>
    <w:rsid w:val="00AD5281"/>
    <w:rsid w:val="00AD53CF"/>
    <w:rsid w:val="00AD5A69"/>
    <w:rsid w:val="00AD5D51"/>
    <w:rsid w:val="00AD6377"/>
    <w:rsid w:val="00AE0EBB"/>
    <w:rsid w:val="00AE12B9"/>
    <w:rsid w:val="00AE26AB"/>
    <w:rsid w:val="00AE48B3"/>
    <w:rsid w:val="00AE49DD"/>
    <w:rsid w:val="00AF1AE8"/>
    <w:rsid w:val="00AF1AEA"/>
    <w:rsid w:val="00AF1D7C"/>
    <w:rsid w:val="00AF2727"/>
    <w:rsid w:val="00AF4B1B"/>
    <w:rsid w:val="00AF4D74"/>
    <w:rsid w:val="00AF6713"/>
    <w:rsid w:val="00AF688C"/>
    <w:rsid w:val="00B0080A"/>
    <w:rsid w:val="00B00873"/>
    <w:rsid w:val="00B00DBB"/>
    <w:rsid w:val="00B018A8"/>
    <w:rsid w:val="00B01D00"/>
    <w:rsid w:val="00B02DE3"/>
    <w:rsid w:val="00B03468"/>
    <w:rsid w:val="00B039E5"/>
    <w:rsid w:val="00B03B7F"/>
    <w:rsid w:val="00B03F7E"/>
    <w:rsid w:val="00B04106"/>
    <w:rsid w:val="00B04201"/>
    <w:rsid w:val="00B0533D"/>
    <w:rsid w:val="00B05CA6"/>
    <w:rsid w:val="00B060D6"/>
    <w:rsid w:val="00B07610"/>
    <w:rsid w:val="00B079D6"/>
    <w:rsid w:val="00B101CD"/>
    <w:rsid w:val="00B1047F"/>
    <w:rsid w:val="00B10D6F"/>
    <w:rsid w:val="00B1334B"/>
    <w:rsid w:val="00B14987"/>
    <w:rsid w:val="00B14FBB"/>
    <w:rsid w:val="00B15B00"/>
    <w:rsid w:val="00B15FBE"/>
    <w:rsid w:val="00B17392"/>
    <w:rsid w:val="00B2156F"/>
    <w:rsid w:val="00B21DA5"/>
    <w:rsid w:val="00B22232"/>
    <w:rsid w:val="00B23111"/>
    <w:rsid w:val="00B23CDE"/>
    <w:rsid w:val="00B244B3"/>
    <w:rsid w:val="00B25C24"/>
    <w:rsid w:val="00B25F0C"/>
    <w:rsid w:val="00B26863"/>
    <w:rsid w:val="00B26CE4"/>
    <w:rsid w:val="00B2703A"/>
    <w:rsid w:val="00B30333"/>
    <w:rsid w:val="00B305F1"/>
    <w:rsid w:val="00B30794"/>
    <w:rsid w:val="00B33775"/>
    <w:rsid w:val="00B34588"/>
    <w:rsid w:val="00B3645E"/>
    <w:rsid w:val="00B36C60"/>
    <w:rsid w:val="00B37C26"/>
    <w:rsid w:val="00B4090C"/>
    <w:rsid w:val="00B40A0E"/>
    <w:rsid w:val="00B41361"/>
    <w:rsid w:val="00B41F1F"/>
    <w:rsid w:val="00B42BED"/>
    <w:rsid w:val="00B42E04"/>
    <w:rsid w:val="00B44575"/>
    <w:rsid w:val="00B45964"/>
    <w:rsid w:val="00B45DB4"/>
    <w:rsid w:val="00B46053"/>
    <w:rsid w:val="00B460E0"/>
    <w:rsid w:val="00B46662"/>
    <w:rsid w:val="00B46E6A"/>
    <w:rsid w:val="00B50158"/>
    <w:rsid w:val="00B5075A"/>
    <w:rsid w:val="00B51887"/>
    <w:rsid w:val="00B51E2F"/>
    <w:rsid w:val="00B51E85"/>
    <w:rsid w:val="00B546F9"/>
    <w:rsid w:val="00B56D7E"/>
    <w:rsid w:val="00B57657"/>
    <w:rsid w:val="00B57F14"/>
    <w:rsid w:val="00B6068E"/>
    <w:rsid w:val="00B609DC"/>
    <w:rsid w:val="00B617C0"/>
    <w:rsid w:val="00B61B93"/>
    <w:rsid w:val="00B61C8F"/>
    <w:rsid w:val="00B63271"/>
    <w:rsid w:val="00B63DB1"/>
    <w:rsid w:val="00B650A9"/>
    <w:rsid w:val="00B65AB0"/>
    <w:rsid w:val="00B65BB9"/>
    <w:rsid w:val="00B65D32"/>
    <w:rsid w:val="00B65D50"/>
    <w:rsid w:val="00B66B8E"/>
    <w:rsid w:val="00B67119"/>
    <w:rsid w:val="00B701B2"/>
    <w:rsid w:val="00B7064F"/>
    <w:rsid w:val="00B70742"/>
    <w:rsid w:val="00B70A62"/>
    <w:rsid w:val="00B71B45"/>
    <w:rsid w:val="00B726F7"/>
    <w:rsid w:val="00B73628"/>
    <w:rsid w:val="00B74248"/>
    <w:rsid w:val="00B74ADE"/>
    <w:rsid w:val="00B77C80"/>
    <w:rsid w:val="00B81CD8"/>
    <w:rsid w:val="00B8282B"/>
    <w:rsid w:val="00B830E9"/>
    <w:rsid w:val="00B83ADE"/>
    <w:rsid w:val="00B83C56"/>
    <w:rsid w:val="00B843FA"/>
    <w:rsid w:val="00B845EF"/>
    <w:rsid w:val="00B849F8"/>
    <w:rsid w:val="00B84DE0"/>
    <w:rsid w:val="00B862AE"/>
    <w:rsid w:val="00B8673F"/>
    <w:rsid w:val="00B86CEC"/>
    <w:rsid w:val="00B86E80"/>
    <w:rsid w:val="00B9177D"/>
    <w:rsid w:val="00B933BE"/>
    <w:rsid w:val="00B93E10"/>
    <w:rsid w:val="00B942F1"/>
    <w:rsid w:val="00B95B6D"/>
    <w:rsid w:val="00B964B7"/>
    <w:rsid w:val="00B969A3"/>
    <w:rsid w:val="00B96DEF"/>
    <w:rsid w:val="00B97EF4"/>
    <w:rsid w:val="00BA098A"/>
    <w:rsid w:val="00BA18B8"/>
    <w:rsid w:val="00BA2AEC"/>
    <w:rsid w:val="00BA2CD5"/>
    <w:rsid w:val="00BA318D"/>
    <w:rsid w:val="00BA341B"/>
    <w:rsid w:val="00BA3B00"/>
    <w:rsid w:val="00BA4E9F"/>
    <w:rsid w:val="00BA5C08"/>
    <w:rsid w:val="00BA6E22"/>
    <w:rsid w:val="00BA743D"/>
    <w:rsid w:val="00BA7FED"/>
    <w:rsid w:val="00BB06D4"/>
    <w:rsid w:val="00BB1BAF"/>
    <w:rsid w:val="00BB4211"/>
    <w:rsid w:val="00BB58CF"/>
    <w:rsid w:val="00BB668F"/>
    <w:rsid w:val="00BB6D8A"/>
    <w:rsid w:val="00BB6D9C"/>
    <w:rsid w:val="00BC0160"/>
    <w:rsid w:val="00BC01AA"/>
    <w:rsid w:val="00BC1190"/>
    <w:rsid w:val="00BC175A"/>
    <w:rsid w:val="00BC1A06"/>
    <w:rsid w:val="00BC1CFC"/>
    <w:rsid w:val="00BC1E05"/>
    <w:rsid w:val="00BC3F74"/>
    <w:rsid w:val="00BC4640"/>
    <w:rsid w:val="00BC6652"/>
    <w:rsid w:val="00BC66EF"/>
    <w:rsid w:val="00BC7159"/>
    <w:rsid w:val="00BC7377"/>
    <w:rsid w:val="00BC7436"/>
    <w:rsid w:val="00BD0CE5"/>
    <w:rsid w:val="00BD1AF5"/>
    <w:rsid w:val="00BD546D"/>
    <w:rsid w:val="00BD6697"/>
    <w:rsid w:val="00BD6CA1"/>
    <w:rsid w:val="00BE2EDF"/>
    <w:rsid w:val="00BE3098"/>
    <w:rsid w:val="00BE3F18"/>
    <w:rsid w:val="00BE4441"/>
    <w:rsid w:val="00BE47C2"/>
    <w:rsid w:val="00BE4FBA"/>
    <w:rsid w:val="00BE5663"/>
    <w:rsid w:val="00BE5891"/>
    <w:rsid w:val="00BE6003"/>
    <w:rsid w:val="00BE6457"/>
    <w:rsid w:val="00BE6EEC"/>
    <w:rsid w:val="00BF06D3"/>
    <w:rsid w:val="00BF08D3"/>
    <w:rsid w:val="00BF11F1"/>
    <w:rsid w:val="00BF2C06"/>
    <w:rsid w:val="00BF303E"/>
    <w:rsid w:val="00BF329E"/>
    <w:rsid w:val="00BF36D2"/>
    <w:rsid w:val="00BF4095"/>
    <w:rsid w:val="00BF4176"/>
    <w:rsid w:val="00BF42B1"/>
    <w:rsid w:val="00BF44F3"/>
    <w:rsid w:val="00BF708E"/>
    <w:rsid w:val="00BF729B"/>
    <w:rsid w:val="00C02939"/>
    <w:rsid w:val="00C02CA8"/>
    <w:rsid w:val="00C0404C"/>
    <w:rsid w:val="00C05839"/>
    <w:rsid w:val="00C05858"/>
    <w:rsid w:val="00C069A3"/>
    <w:rsid w:val="00C06ABF"/>
    <w:rsid w:val="00C11E79"/>
    <w:rsid w:val="00C12985"/>
    <w:rsid w:val="00C12ADB"/>
    <w:rsid w:val="00C145E6"/>
    <w:rsid w:val="00C14782"/>
    <w:rsid w:val="00C1575B"/>
    <w:rsid w:val="00C1640F"/>
    <w:rsid w:val="00C16563"/>
    <w:rsid w:val="00C16FE6"/>
    <w:rsid w:val="00C172FA"/>
    <w:rsid w:val="00C211CB"/>
    <w:rsid w:val="00C222BB"/>
    <w:rsid w:val="00C22C81"/>
    <w:rsid w:val="00C231AD"/>
    <w:rsid w:val="00C24066"/>
    <w:rsid w:val="00C24969"/>
    <w:rsid w:val="00C25843"/>
    <w:rsid w:val="00C26819"/>
    <w:rsid w:val="00C27932"/>
    <w:rsid w:val="00C302E4"/>
    <w:rsid w:val="00C30303"/>
    <w:rsid w:val="00C305B5"/>
    <w:rsid w:val="00C30B9A"/>
    <w:rsid w:val="00C31690"/>
    <w:rsid w:val="00C3169A"/>
    <w:rsid w:val="00C31CE6"/>
    <w:rsid w:val="00C32C3B"/>
    <w:rsid w:val="00C33125"/>
    <w:rsid w:val="00C33131"/>
    <w:rsid w:val="00C33273"/>
    <w:rsid w:val="00C34E8A"/>
    <w:rsid w:val="00C357B7"/>
    <w:rsid w:val="00C36204"/>
    <w:rsid w:val="00C371DA"/>
    <w:rsid w:val="00C378C4"/>
    <w:rsid w:val="00C40288"/>
    <w:rsid w:val="00C40379"/>
    <w:rsid w:val="00C42133"/>
    <w:rsid w:val="00C42238"/>
    <w:rsid w:val="00C436E9"/>
    <w:rsid w:val="00C4403B"/>
    <w:rsid w:val="00C45214"/>
    <w:rsid w:val="00C462D2"/>
    <w:rsid w:val="00C466FE"/>
    <w:rsid w:val="00C46EEA"/>
    <w:rsid w:val="00C503DA"/>
    <w:rsid w:val="00C5269F"/>
    <w:rsid w:val="00C53A5F"/>
    <w:rsid w:val="00C5415D"/>
    <w:rsid w:val="00C56A09"/>
    <w:rsid w:val="00C57999"/>
    <w:rsid w:val="00C57B06"/>
    <w:rsid w:val="00C62AE6"/>
    <w:rsid w:val="00C62CF8"/>
    <w:rsid w:val="00C63737"/>
    <w:rsid w:val="00C63A1B"/>
    <w:rsid w:val="00C63C3C"/>
    <w:rsid w:val="00C6420D"/>
    <w:rsid w:val="00C64C13"/>
    <w:rsid w:val="00C6658F"/>
    <w:rsid w:val="00C66FAA"/>
    <w:rsid w:val="00C678B0"/>
    <w:rsid w:val="00C67E79"/>
    <w:rsid w:val="00C70471"/>
    <w:rsid w:val="00C70CAB"/>
    <w:rsid w:val="00C71D89"/>
    <w:rsid w:val="00C71F3C"/>
    <w:rsid w:val="00C735EF"/>
    <w:rsid w:val="00C73B88"/>
    <w:rsid w:val="00C75AC9"/>
    <w:rsid w:val="00C76234"/>
    <w:rsid w:val="00C76EF3"/>
    <w:rsid w:val="00C778C2"/>
    <w:rsid w:val="00C80235"/>
    <w:rsid w:val="00C8038E"/>
    <w:rsid w:val="00C841A8"/>
    <w:rsid w:val="00C84608"/>
    <w:rsid w:val="00C8495B"/>
    <w:rsid w:val="00C8533D"/>
    <w:rsid w:val="00C8698F"/>
    <w:rsid w:val="00C9110C"/>
    <w:rsid w:val="00C919CC"/>
    <w:rsid w:val="00C91B63"/>
    <w:rsid w:val="00C91F0A"/>
    <w:rsid w:val="00C92E15"/>
    <w:rsid w:val="00C93F64"/>
    <w:rsid w:val="00C944E4"/>
    <w:rsid w:val="00C95A84"/>
    <w:rsid w:val="00C97427"/>
    <w:rsid w:val="00CA108F"/>
    <w:rsid w:val="00CA17AD"/>
    <w:rsid w:val="00CA2055"/>
    <w:rsid w:val="00CA368D"/>
    <w:rsid w:val="00CA411D"/>
    <w:rsid w:val="00CA45A4"/>
    <w:rsid w:val="00CA5BA3"/>
    <w:rsid w:val="00CA677F"/>
    <w:rsid w:val="00CA6DC2"/>
    <w:rsid w:val="00CA6ECC"/>
    <w:rsid w:val="00CA7E12"/>
    <w:rsid w:val="00CB064F"/>
    <w:rsid w:val="00CB12DD"/>
    <w:rsid w:val="00CB18FA"/>
    <w:rsid w:val="00CB36BF"/>
    <w:rsid w:val="00CB4A40"/>
    <w:rsid w:val="00CB4CE7"/>
    <w:rsid w:val="00CB5A71"/>
    <w:rsid w:val="00CB6272"/>
    <w:rsid w:val="00CB627B"/>
    <w:rsid w:val="00CB6797"/>
    <w:rsid w:val="00CB71AE"/>
    <w:rsid w:val="00CB7E13"/>
    <w:rsid w:val="00CC0AB4"/>
    <w:rsid w:val="00CC194C"/>
    <w:rsid w:val="00CC2163"/>
    <w:rsid w:val="00CC339C"/>
    <w:rsid w:val="00CC3F95"/>
    <w:rsid w:val="00CC43B6"/>
    <w:rsid w:val="00CC4A51"/>
    <w:rsid w:val="00CC6AC5"/>
    <w:rsid w:val="00CC7CE6"/>
    <w:rsid w:val="00CD11C4"/>
    <w:rsid w:val="00CD21B1"/>
    <w:rsid w:val="00CD388B"/>
    <w:rsid w:val="00CD4AF0"/>
    <w:rsid w:val="00CD6567"/>
    <w:rsid w:val="00CD7078"/>
    <w:rsid w:val="00CD722C"/>
    <w:rsid w:val="00CD7AD9"/>
    <w:rsid w:val="00CE02D9"/>
    <w:rsid w:val="00CE09B0"/>
    <w:rsid w:val="00CE1882"/>
    <w:rsid w:val="00CE2DFC"/>
    <w:rsid w:val="00CE33A8"/>
    <w:rsid w:val="00CE47D0"/>
    <w:rsid w:val="00CE60BE"/>
    <w:rsid w:val="00CE6127"/>
    <w:rsid w:val="00CE6E87"/>
    <w:rsid w:val="00CE7A5D"/>
    <w:rsid w:val="00CF0BC1"/>
    <w:rsid w:val="00CF18E1"/>
    <w:rsid w:val="00CF1AEC"/>
    <w:rsid w:val="00CF5091"/>
    <w:rsid w:val="00CF5E5E"/>
    <w:rsid w:val="00CF6574"/>
    <w:rsid w:val="00CF6966"/>
    <w:rsid w:val="00D0232B"/>
    <w:rsid w:val="00D04EC7"/>
    <w:rsid w:val="00D05A28"/>
    <w:rsid w:val="00D05E57"/>
    <w:rsid w:val="00D0797F"/>
    <w:rsid w:val="00D07BFD"/>
    <w:rsid w:val="00D1082D"/>
    <w:rsid w:val="00D11F57"/>
    <w:rsid w:val="00D133CB"/>
    <w:rsid w:val="00D13E98"/>
    <w:rsid w:val="00D14A5C"/>
    <w:rsid w:val="00D15CED"/>
    <w:rsid w:val="00D15D31"/>
    <w:rsid w:val="00D16475"/>
    <w:rsid w:val="00D16A01"/>
    <w:rsid w:val="00D16E8B"/>
    <w:rsid w:val="00D20734"/>
    <w:rsid w:val="00D21EB0"/>
    <w:rsid w:val="00D222E3"/>
    <w:rsid w:val="00D22A94"/>
    <w:rsid w:val="00D23159"/>
    <w:rsid w:val="00D233A4"/>
    <w:rsid w:val="00D237AA"/>
    <w:rsid w:val="00D238D4"/>
    <w:rsid w:val="00D23BCC"/>
    <w:rsid w:val="00D27D7F"/>
    <w:rsid w:val="00D3017F"/>
    <w:rsid w:val="00D3054C"/>
    <w:rsid w:val="00D31408"/>
    <w:rsid w:val="00D31DA1"/>
    <w:rsid w:val="00D3277F"/>
    <w:rsid w:val="00D32995"/>
    <w:rsid w:val="00D32B9E"/>
    <w:rsid w:val="00D32EC8"/>
    <w:rsid w:val="00D33501"/>
    <w:rsid w:val="00D33782"/>
    <w:rsid w:val="00D3382D"/>
    <w:rsid w:val="00D33F02"/>
    <w:rsid w:val="00D345B9"/>
    <w:rsid w:val="00D3491C"/>
    <w:rsid w:val="00D349CB"/>
    <w:rsid w:val="00D34E31"/>
    <w:rsid w:val="00D352C0"/>
    <w:rsid w:val="00D35497"/>
    <w:rsid w:val="00D368B7"/>
    <w:rsid w:val="00D41813"/>
    <w:rsid w:val="00D4283C"/>
    <w:rsid w:val="00D42C0E"/>
    <w:rsid w:val="00D4464E"/>
    <w:rsid w:val="00D44E6D"/>
    <w:rsid w:val="00D44E76"/>
    <w:rsid w:val="00D45F45"/>
    <w:rsid w:val="00D46959"/>
    <w:rsid w:val="00D46FAE"/>
    <w:rsid w:val="00D47110"/>
    <w:rsid w:val="00D47468"/>
    <w:rsid w:val="00D4751A"/>
    <w:rsid w:val="00D508D8"/>
    <w:rsid w:val="00D51F64"/>
    <w:rsid w:val="00D52896"/>
    <w:rsid w:val="00D52A25"/>
    <w:rsid w:val="00D535CF"/>
    <w:rsid w:val="00D53F41"/>
    <w:rsid w:val="00D542B6"/>
    <w:rsid w:val="00D566AB"/>
    <w:rsid w:val="00D57E14"/>
    <w:rsid w:val="00D60654"/>
    <w:rsid w:val="00D61399"/>
    <w:rsid w:val="00D63264"/>
    <w:rsid w:val="00D63522"/>
    <w:rsid w:val="00D64111"/>
    <w:rsid w:val="00D65377"/>
    <w:rsid w:val="00D654C3"/>
    <w:rsid w:val="00D65CC8"/>
    <w:rsid w:val="00D65D8B"/>
    <w:rsid w:val="00D6610D"/>
    <w:rsid w:val="00D6682B"/>
    <w:rsid w:val="00D66D33"/>
    <w:rsid w:val="00D71525"/>
    <w:rsid w:val="00D71640"/>
    <w:rsid w:val="00D71648"/>
    <w:rsid w:val="00D71691"/>
    <w:rsid w:val="00D71714"/>
    <w:rsid w:val="00D71DB2"/>
    <w:rsid w:val="00D72B6C"/>
    <w:rsid w:val="00D7329C"/>
    <w:rsid w:val="00D739ED"/>
    <w:rsid w:val="00D73EC1"/>
    <w:rsid w:val="00D73FC9"/>
    <w:rsid w:val="00D74245"/>
    <w:rsid w:val="00D74953"/>
    <w:rsid w:val="00D757D3"/>
    <w:rsid w:val="00D75806"/>
    <w:rsid w:val="00D75F65"/>
    <w:rsid w:val="00D76E2F"/>
    <w:rsid w:val="00D80866"/>
    <w:rsid w:val="00D82917"/>
    <w:rsid w:val="00D82E6C"/>
    <w:rsid w:val="00D852CF"/>
    <w:rsid w:val="00D868F0"/>
    <w:rsid w:val="00D87FAE"/>
    <w:rsid w:val="00D90532"/>
    <w:rsid w:val="00D93D0C"/>
    <w:rsid w:val="00D944DD"/>
    <w:rsid w:val="00D952D0"/>
    <w:rsid w:val="00D96DA1"/>
    <w:rsid w:val="00D96DA9"/>
    <w:rsid w:val="00DA012B"/>
    <w:rsid w:val="00DA06BC"/>
    <w:rsid w:val="00DA06E8"/>
    <w:rsid w:val="00DA2492"/>
    <w:rsid w:val="00DA28FC"/>
    <w:rsid w:val="00DA32AE"/>
    <w:rsid w:val="00DA3375"/>
    <w:rsid w:val="00DA3F97"/>
    <w:rsid w:val="00DA496E"/>
    <w:rsid w:val="00DA4FCB"/>
    <w:rsid w:val="00DA51B8"/>
    <w:rsid w:val="00DB21D8"/>
    <w:rsid w:val="00DB2A15"/>
    <w:rsid w:val="00DB3A6A"/>
    <w:rsid w:val="00DB41D2"/>
    <w:rsid w:val="00DB5CC3"/>
    <w:rsid w:val="00DC0116"/>
    <w:rsid w:val="00DC0AF9"/>
    <w:rsid w:val="00DC0D71"/>
    <w:rsid w:val="00DC2181"/>
    <w:rsid w:val="00DC29BB"/>
    <w:rsid w:val="00DC2B67"/>
    <w:rsid w:val="00DC3264"/>
    <w:rsid w:val="00DC4A26"/>
    <w:rsid w:val="00DC4FF1"/>
    <w:rsid w:val="00DC769A"/>
    <w:rsid w:val="00DC79AE"/>
    <w:rsid w:val="00DC7A98"/>
    <w:rsid w:val="00DD036A"/>
    <w:rsid w:val="00DD154F"/>
    <w:rsid w:val="00DD1A83"/>
    <w:rsid w:val="00DD2791"/>
    <w:rsid w:val="00DD2EFC"/>
    <w:rsid w:val="00DD30B2"/>
    <w:rsid w:val="00DD44E4"/>
    <w:rsid w:val="00DD4B68"/>
    <w:rsid w:val="00DD4ECB"/>
    <w:rsid w:val="00DD5768"/>
    <w:rsid w:val="00DD66AB"/>
    <w:rsid w:val="00DD66EE"/>
    <w:rsid w:val="00DD6AB5"/>
    <w:rsid w:val="00DD7204"/>
    <w:rsid w:val="00DD7AA9"/>
    <w:rsid w:val="00DE0C79"/>
    <w:rsid w:val="00DE133D"/>
    <w:rsid w:val="00DE4008"/>
    <w:rsid w:val="00DE48A4"/>
    <w:rsid w:val="00DE6A10"/>
    <w:rsid w:val="00DE75A5"/>
    <w:rsid w:val="00DE790D"/>
    <w:rsid w:val="00DF04F6"/>
    <w:rsid w:val="00DF265A"/>
    <w:rsid w:val="00DF32E9"/>
    <w:rsid w:val="00DF42E1"/>
    <w:rsid w:val="00DF45F5"/>
    <w:rsid w:val="00DF47B9"/>
    <w:rsid w:val="00DF598B"/>
    <w:rsid w:val="00DF6433"/>
    <w:rsid w:val="00DF6A10"/>
    <w:rsid w:val="00DF6D5A"/>
    <w:rsid w:val="00E01A3F"/>
    <w:rsid w:val="00E01CF1"/>
    <w:rsid w:val="00E01DC7"/>
    <w:rsid w:val="00E038FC"/>
    <w:rsid w:val="00E03D04"/>
    <w:rsid w:val="00E03E17"/>
    <w:rsid w:val="00E0406C"/>
    <w:rsid w:val="00E04C75"/>
    <w:rsid w:val="00E05E17"/>
    <w:rsid w:val="00E05E9A"/>
    <w:rsid w:val="00E069AC"/>
    <w:rsid w:val="00E07282"/>
    <w:rsid w:val="00E110B9"/>
    <w:rsid w:val="00E120A6"/>
    <w:rsid w:val="00E13122"/>
    <w:rsid w:val="00E1618C"/>
    <w:rsid w:val="00E16946"/>
    <w:rsid w:val="00E169B9"/>
    <w:rsid w:val="00E20B47"/>
    <w:rsid w:val="00E2172D"/>
    <w:rsid w:val="00E21F94"/>
    <w:rsid w:val="00E22570"/>
    <w:rsid w:val="00E225A1"/>
    <w:rsid w:val="00E22976"/>
    <w:rsid w:val="00E2314A"/>
    <w:rsid w:val="00E23459"/>
    <w:rsid w:val="00E235AB"/>
    <w:rsid w:val="00E238B9"/>
    <w:rsid w:val="00E26279"/>
    <w:rsid w:val="00E2778F"/>
    <w:rsid w:val="00E30514"/>
    <w:rsid w:val="00E32436"/>
    <w:rsid w:val="00E33B00"/>
    <w:rsid w:val="00E3465C"/>
    <w:rsid w:val="00E34BB8"/>
    <w:rsid w:val="00E35BE7"/>
    <w:rsid w:val="00E40C71"/>
    <w:rsid w:val="00E42788"/>
    <w:rsid w:val="00E43099"/>
    <w:rsid w:val="00E4607D"/>
    <w:rsid w:val="00E466EF"/>
    <w:rsid w:val="00E50875"/>
    <w:rsid w:val="00E50F14"/>
    <w:rsid w:val="00E5154C"/>
    <w:rsid w:val="00E51965"/>
    <w:rsid w:val="00E51AB2"/>
    <w:rsid w:val="00E5298C"/>
    <w:rsid w:val="00E52D84"/>
    <w:rsid w:val="00E5311A"/>
    <w:rsid w:val="00E5339A"/>
    <w:rsid w:val="00E538FA"/>
    <w:rsid w:val="00E53D76"/>
    <w:rsid w:val="00E53E5C"/>
    <w:rsid w:val="00E54D7E"/>
    <w:rsid w:val="00E55907"/>
    <w:rsid w:val="00E56304"/>
    <w:rsid w:val="00E563BE"/>
    <w:rsid w:val="00E57914"/>
    <w:rsid w:val="00E61F31"/>
    <w:rsid w:val="00E642C3"/>
    <w:rsid w:val="00E64B77"/>
    <w:rsid w:val="00E64D4A"/>
    <w:rsid w:val="00E65671"/>
    <w:rsid w:val="00E668A6"/>
    <w:rsid w:val="00E70191"/>
    <w:rsid w:val="00E71C07"/>
    <w:rsid w:val="00E71DD8"/>
    <w:rsid w:val="00E7287C"/>
    <w:rsid w:val="00E7363E"/>
    <w:rsid w:val="00E74119"/>
    <w:rsid w:val="00E7492F"/>
    <w:rsid w:val="00E7501A"/>
    <w:rsid w:val="00E76C80"/>
    <w:rsid w:val="00E810B6"/>
    <w:rsid w:val="00E845D9"/>
    <w:rsid w:val="00E85903"/>
    <w:rsid w:val="00E86188"/>
    <w:rsid w:val="00E862C3"/>
    <w:rsid w:val="00E86C98"/>
    <w:rsid w:val="00E878C6"/>
    <w:rsid w:val="00E91898"/>
    <w:rsid w:val="00E91B11"/>
    <w:rsid w:val="00E935AA"/>
    <w:rsid w:val="00E941D1"/>
    <w:rsid w:val="00E943A2"/>
    <w:rsid w:val="00E9529D"/>
    <w:rsid w:val="00E95C79"/>
    <w:rsid w:val="00E9629E"/>
    <w:rsid w:val="00E96A57"/>
    <w:rsid w:val="00E97314"/>
    <w:rsid w:val="00E97742"/>
    <w:rsid w:val="00EA0015"/>
    <w:rsid w:val="00EA18CC"/>
    <w:rsid w:val="00EA2001"/>
    <w:rsid w:val="00EA266B"/>
    <w:rsid w:val="00EA26D7"/>
    <w:rsid w:val="00EA48AF"/>
    <w:rsid w:val="00EA53F8"/>
    <w:rsid w:val="00EA6FE1"/>
    <w:rsid w:val="00EA76E9"/>
    <w:rsid w:val="00EB089D"/>
    <w:rsid w:val="00EB2595"/>
    <w:rsid w:val="00EB2CD0"/>
    <w:rsid w:val="00EB36DF"/>
    <w:rsid w:val="00EB3EC4"/>
    <w:rsid w:val="00EB443A"/>
    <w:rsid w:val="00EB4545"/>
    <w:rsid w:val="00EB4807"/>
    <w:rsid w:val="00EB5B38"/>
    <w:rsid w:val="00EB6256"/>
    <w:rsid w:val="00EB638C"/>
    <w:rsid w:val="00EB63D2"/>
    <w:rsid w:val="00EB6897"/>
    <w:rsid w:val="00EB6BE8"/>
    <w:rsid w:val="00EC394B"/>
    <w:rsid w:val="00EC41B3"/>
    <w:rsid w:val="00EC5252"/>
    <w:rsid w:val="00EC5578"/>
    <w:rsid w:val="00EC6E02"/>
    <w:rsid w:val="00EC78F2"/>
    <w:rsid w:val="00ED0025"/>
    <w:rsid w:val="00ED05E5"/>
    <w:rsid w:val="00ED12CE"/>
    <w:rsid w:val="00ED16F6"/>
    <w:rsid w:val="00ED2321"/>
    <w:rsid w:val="00ED28B0"/>
    <w:rsid w:val="00ED33E0"/>
    <w:rsid w:val="00ED3424"/>
    <w:rsid w:val="00ED351A"/>
    <w:rsid w:val="00ED4C30"/>
    <w:rsid w:val="00ED61DB"/>
    <w:rsid w:val="00ED69E1"/>
    <w:rsid w:val="00ED7A63"/>
    <w:rsid w:val="00ED7E09"/>
    <w:rsid w:val="00ED7F6C"/>
    <w:rsid w:val="00EE0941"/>
    <w:rsid w:val="00EE0D4F"/>
    <w:rsid w:val="00EE13ED"/>
    <w:rsid w:val="00EE2142"/>
    <w:rsid w:val="00EE297E"/>
    <w:rsid w:val="00EE2E85"/>
    <w:rsid w:val="00EE2ED2"/>
    <w:rsid w:val="00EE373B"/>
    <w:rsid w:val="00EE39D2"/>
    <w:rsid w:val="00EE46AF"/>
    <w:rsid w:val="00EE5B8B"/>
    <w:rsid w:val="00EE5EBF"/>
    <w:rsid w:val="00EE67F1"/>
    <w:rsid w:val="00EE7B15"/>
    <w:rsid w:val="00EE7FFD"/>
    <w:rsid w:val="00EF1750"/>
    <w:rsid w:val="00EF17A5"/>
    <w:rsid w:val="00EF3928"/>
    <w:rsid w:val="00EF3BFC"/>
    <w:rsid w:val="00EF40E6"/>
    <w:rsid w:val="00EF470E"/>
    <w:rsid w:val="00EF471E"/>
    <w:rsid w:val="00EF49F8"/>
    <w:rsid w:val="00EF4F28"/>
    <w:rsid w:val="00EF6748"/>
    <w:rsid w:val="00EF7336"/>
    <w:rsid w:val="00EF762A"/>
    <w:rsid w:val="00EF795F"/>
    <w:rsid w:val="00EF7B31"/>
    <w:rsid w:val="00F01177"/>
    <w:rsid w:val="00F0210C"/>
    <w:rsid w:val="00F02C03"/>
    <w:rsid w:val="00F046C3"/>
    <w:rsid w:val="00F04D76"/>
    <w:rsid w:val="00F061DA"/>
    <w:rsid w:val="00F06686"/>
    <w:rsid w:val="00F0751F"/>
    <w:rsid w:val="00F07652"/>
    <w:rsid w:val="00F07D8D"/>
    <w:rsid w:val="00F10A72"/>
    <w:rsid w:val="00F1193A"/>
    <w:rsid w:val="00F121F9"/>
    <w:rsid w:val="00F14380"/>
    <w:rsid w:val="00F1462D"/>
    <w:rsid w:val="00F14652"/>
    <w:rsid w:val="00F147B7"/>
    <w:rsid w:val="00F15E6A"/>
    <w:rsid w:val="00F1675D"/>
    <w:rsid w:val="00F17630"/>
    <w:rsid w:val="00F17B37"/>
    <w:rsid w:val="00F17E4B"/>
    <w:rsid w:val="00F17FAE"/>
    <w:rsid w:val="00F2193D"/>
    <w:rsid w:val="00F233F0"/>
    <w:rsid w:val="00F24C40"/>
    <w:rsid w:val="00F24E18"/>
    <w:rsid w:val="00F25589"/>
    <w:rsid w:val="00F2636E"/>
    <w:rsid w:val="00F26C8F"/>
    <w:rsid w:val="00F301BE"/>
    <w:rsid w:val="00F3028B"/>
    <w:rsid w:val="00F30489"/>
    <w:rsid w:val="00F31A83"/>
    <w:rsid w:val="00F33FF1"/>
    <w:rsid w:val="00F3525A"/>
    <w:rsid w:val="00F3535C"/>
    <w:rsid w:val="00F35B16"/>
    <w:rsid w:val="00F37DAA"/>
    <w:rsid w:val="00F40126"/>
    <w:rsid w:val="00F404CF"/>
    <w:rsid w:val="00F40513"/>
    <w:rsid w:val="00F40BB0"/>
    <w:rsid w:val="00F41590"/>
    <w:rsid w:val="00F443D0"/>
    <w:rsid w:val="00F44549"/>
    <w:rsid w:val="00F448B1"/>
    <w:rsid w:val="00F44B6F"/>
    <w:rsid w:val="00F44F5E"/>
    <w:rsid w:val="00F451BD"/>
    <w:rsid w:val="00F461F7"/>
    <w:rsid w:val="00F465C6"/>
    <w:rsid w:val="00F47025"/>
    <w:rsid w:val="00F476CD"/>
    <w:rsid w:val="00F5009F"/>
    <w:rsid w:val="00F502E4"/>
    <w:rsid w:val="00F504A8"/>
    <w:rsid w:val="00F50697"/>
    <w:rsid w:val="00F5179A"/>
    <w:rsid w:val="00F54903"/>
    <w:rsid w:val="00F54FBF"/>
    <w:rsid w:val="00F551A6"/>
    <w:rsid w:val="00F56C51"/>
    <w:rsid w:val="00F57758"/>
    <w:rsid w:val="00F57A29"/>
    <w:rsid w:val="00F61115"/>
    <w:rsid w:val="00F629D4"/>
    <w:rsid w:val="00F642DA"/>
    <w:rsid w:val="00F64400"/>
    <w:rsid w:val="00F64C78"/>
    <w:rsid w:val="00F6696C"/>
    <w:rsid w:val="00F710AC"/>
    <w:rsid w:val="00F713AC"/>
    <w:rsid w:val="00F72481"/>
    <w:rsid w:val="00F735D8"/>
    <w:rsid w:val="00F736B5"/>
    <w:rsid w:val="00F742FF"/>
    <w:rsid w:val="00F75DB3"/>
    <w:rsid w:val="00F77F58"/>
    <w:rsid w:val="00F80A09"/>
    <w:rsid w:val="00F80F9F"/>
    <w:rsid w:val="00F81391"/>
    <w:rsid w:val="00F813F1"/>
    <w:rsid w:val="00F815C4"/>
    <w:rsid w:val="00F81671"/>
    <w:rsid w:val="00F829AC"/>
    <w:rsid w:val="00F84475"/>
    <w:rsid w:val="00F8464A"/>
    <w:rsid w:val="00F8561A"/>
    <w:rsid w:val="00F8597E"/>
    <w:rsid w:val="00F86498"/>
    <w:rsid w:val="00F87B9A"/>
    <w:rsid w:val="00F90860"/>
    <w:rsid w:val="00F910E1"/>
    <w:rsid w:val="00F91716"/>
    <w:rsid w:val="00F91AF5"/>
    <w:rsid w:val="00F91EC3"/>
    <w:rsid w:val="00F923BD"/>
    <w:rsid w:val="00F92643"/>
    <w:rsid w:val="00F92710"/>
    <w:rsid w:val="00F93D6B"/>
    <w:rsid w:val="00F964EF"/>
    <w:rsid w:val="00F97731"/>
    <w:rsid w:val="00F97E77"/>
    <w:rsid w:val="00F97F24"/>
    <w:rsid w:val="00FA0459"/>
    <w:rsid w:val="00FA061E"/>
    <w:rsid w:val="00FA099C"/>
    <w:rsid w:val="00FA1FEA"/>
    <w:rsid w:val="00FA3643"/>
    <w:rsid w:val="00FA3B40"/>
    <w:rsid w:val="00FA4995"/>
    <w:rsid w:val="00FA512E"/>
    <w:rsid w:val="00FA590D"/>
    <w:rsid w:val="00FA5B79"/>
    <w:rsid w:val="00FA5C6C"/>
    <w:rsid w:val="00FA5D8C"/>
    <w:rsid w:val="00FA6229"/>
    <w:rsid w:val="00FA64C8"/>
    <w:rsid w:val="00FA6778"/>
    <w:rsid w:val="00FA6AF2"/>
    <w:rsid w:val="00FA7045"/>
    <w:rsid w:val="00FA7BE8"/>
    <w:rsid w:val="00FB00FC"/>
    <w:rsid w:val="00FB0621"/>
    <w:rsid w:val="00FB14BE"/>
    <w:rsid w:val="00FB17E3"/>
    <w:rsid w:val="00FB2836"/>
    <w:rsid w:val="00FB299A"/>
    <w:rsid w:val="00FB332B"/>
    <w:rsid w:val="00FB4AFD"/>
    <w:rsid w:val="00FB4B5A"/>
    <w:rsid w:val="00FB63D7"/>
    <w:rsid w:val="00FC28A2"/>
    <w:rsid w:val="00FC2F2E"/>
    <w:rsid w:val="00FC4090"/>
    <w:rsid w:val="00FC4219"/>
    <w:rsid w:val="00FC46EF"/>
    <w:rsid w:val="00FC58FF"/>
    <w:rsid w:val="00FC5B95"/>
    <w:rsid w:val="00FC6099"/>
    <w:rsid w:val="00FC71C4"/>
    <w:rsid w:val="00FD1BA8"/>
    <w:rsid w:val="00FD1F67"/>
    <w:rsid w:val="00FD21E5"/>
    <w:rsid w:val="00FD2844"/>
    <w:rsid w:val="00FD31DC"/>
    <w:rsid w:val="00FD48C8"/>
    <w:rsid w:val="00FD6DEF"/>
    <w:rsid w:val="00FE3940"/>
    <w:rsid w:val="00FE3D33"/>
    <w:rsid w:val="00FE3DE4"/>
    <w:rsid w:val="00FE4737"/>
    <w:rsid w:val="00FE48CB"/>
    <w:rsid w:val="00FE646C"/>
    <w:rsid w:val="00FE6892"/>
    <w:rsid w:val="00FE731F"/>
    <w:rsid w:val="00FE7A53"/>
    <w:rsid w:val="00FF16BD"/>
    <w:rsid w:val="00FF24B3"/>
    <w:rsid w:val="00FF289D"/>
    <w:rsid w:val="00FF4162"/>
    <w:rsid w:val="00FF525E"/>
    <w:rsid w:val="00FF6089"/>
    <w:rsid w:val="00FF70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B6EA2"/>
  <w15:docId w15:val="{BDF56AC8-81C8-4D44-8B66-9AD5510C4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045"/>
    <w:pPr>
      <w:spacing w:before="120" w:after="120" w:line="300" w:lineRule="atLeast"/>
    </w:pPr>
    <w:rPr>
      <w:rFonts w:ascii="Arial" w:hAnsi="Arial"/>
    </w:rPr>
  </w:style>
  <w:style w:type="paragraph" w:styleId="Heading1">
    <w:name w:val="heading 1"/>
    <w:basedOn w:val="Normal"/>
    <w:next w:val="Normal"/>
    <w:link w:val="Heading1Char"/>
    <w:uiPriority w:val="9"/>
    <w:qFormat/>
    <w:rsid w:val="00884C4D"/>
    <w:pPr>
      <w:spacing w:before="240"/>
      <w:ind w:right="-23"/>
      <w:outlineLvl w:val="0"/>
    </w:pPr>
    <w:rPr>
      <w:sz w:val="32"/>
      <w:szCs w:val="32"/>
    </w:rPr>
  </w:style>
  <w:style w:type="paragraph" w:styleId="Heading2">
    <w:name w:val="heading 2"/>
    <w:basedOn w:val="Normal"/>
    <w:next w:val="Normal"/>
    <w:link w:val="Heading2Char"/>
    <w:uiPriority w:val="9"/>
    <w:unhideWhenUsed/>
    <w:qFormat/>
    <w:rsid w:val="00884C4D"/>
    <w:pPr>
      <w:spacing w:before="240"/>
      <w:ind w:right="-23"/>
      <w:outlineLvl w:val="1"/>
    </w:pPr>
    <w:rPr>
      <w:b/>
      <w:sz w:val="24"/>
      <w:szCs w:val="24"/>
    </w:rPr>
  </w:style>
  <w:style w:type="paragraph" w:styleId="Heading3">
    <w:name w:val="heading 3"/>
    <w:basedOn w:val="Normal"/>
    <w:next w:val="Normal"/>
    <w:link w:val="Heading3Char"/>
    <w:uiPriority w:val="9"/>
    <w:unhideWhenUsed/>
    <w:qFormat/>
    <w:rsid w:val="00884C4D"/>
    <w:pPr>
      <w:spacing w:before="240"/>
      <w:ind w:right="-23"/>
      <w:outlineLvl w:val="2"/>
    </w:pPr>
    <w:rPr>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4C4D"/>
    <w:rPr>
      <w:rFonts w:ascii="Arial" w:hAnsi="Arial"/>
      <w:sz w:val="32"/>
      <w:szCs w:val="32"/>
    </w:rPr>
  </w:style>
  <w:style w:type="character" w:customStyle="1" w:styleId="Heading2Char">
    <w:name w:val="Heading 2 Char"/>
    <w:basedOn w:val="DefaultParagraphFont"/>
    <w:link w:val="Heading2"/>
    <w:uiPriority w:val="9"/>
    <w:rsid w:val="00884C4D"/>
    <w:rPr>
      <w:rFonts w:ascii="Arial" w:hAnsi="Arial"/>
      <w:b/>
      <w:sz w:val="24"/>
      <w:szCs w:val="24"/>
    </w:rPr>
  </w:style>
  <w:style w:type="paragraph" w:styleId="ListParagraph">
    <w:name w:val="List Paragraph"/>
    <w:basedOn w:val="Normal"/>
    <w:uiPriority w:val="34"/>
    <w:qFormat/>
    <w:rsid w:val="00F97731"/>
    <w:pPr>
      <w:ind w:left="720"/>
      <w:contextualSpacing/>
    </w:pPr>
  </w:style>
  <w:style w:type="paragraph" w:customStyle="1" w:styleId="Listnumber1">
    <w:name w:val="List number 1"/>
    <w:basedOn w:val="ListParagraph"/>
    <w:qFormat/>
    <w:rsid w:val="00F97731"/>
    <w:pPr>
      <w:numPr>
        <w:numId w:val="2"/>
      </w:numPr>
    </w:pPr>
  </w:style>
  <w:style w:type="paragraph" w:styleId="BalloonText">
    <w:name w:val="Balloon Text"/>
    <w:basedOn w:val="Normal"/>
    <w:link w:val="BalloonTextChar"/>
    <w:uiPriority w:val="99"/>
    <w:semiHidden/>
    <w:unhideWhenUsed/>
    <w:rsid w:val="003E4000"/>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4000"/>
    <w:rPr>
      <w:rFonts w:ascii="Tahoma" w:hAnsi="Tahoma" w:cs="Tahoma"/>
      <w:sz w:val="16"/>
      <w:szCs w:val="16"/>
    </w:rPr>
  </w:style>
  <w:style w:type="table" w:styleId="TableGrid">
    <w:name w:val="Table Grid"/>
    <w:basedOn w:val="TableNormal"/>
    <w:uiPriority w:val="59"/>
    <w:rsid w:val="00FC71C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FC71C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C71C4"/>
    <w:rPr>
      <w:rFonts w:ascii="Arial" w:hAnsi="Arial"/>
    </w:rPr>
  </w:style>
  <w:style w:type="paragraph" w:styleId="Footer">
    <w:name w:val="footer"/>
    <w:basedOn w:val="Normal"/>
    <w:link w:val="FooterChar"/>
    <w:uiPriority w:val="99"/>
    <w:unhideWhenUsed/>
    <w:rsid w:val="00FC71C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C71C4"/>
    <w:rPr>
      <w:rFonts w:ascii="Arial" w:hAnsi="Arial"/>
    </w:rPr>
  </w:style>
  <w:style w:type="paragraph" w:styleId="Title">
    <w:name w:val="Title"/>
    <w:basedOn w:val="Normal"/>
    <w:next w:val="Normal"/>
    <w:link w:val="TitleChar"/>
    <w:uiPriority w:val="10"/>
    <w:qFormat/>
    <w:rsid w:val="003E2BF2"/>
    <w:pPr>
      <w:spacing w:before="240" w:after="240"/>
      <w:contextualSpacing/>
    </w:pPr>
    <w:rPr>
      <w:rFonts w:eastAsiaTheme="majorEastAsia" w:cstheme="majorBidi"/>
      <w:color w:val="17365D" w:themeColor="text2" w:themeShade="BF"/>
      <w:spacing w:val="5"/>
      <w:kern w:val="28"/>
      <w:sz w:val="40"/>
      <w:szCs w:val="52"/>
    </w:rPr>
  </w:style>
  <w:style w:type="character" w:customStyle="1" w:styleId="TitleChar">
    <w:name w:val="Title Char"/>
    <w:basedOn w:val="DefaultParagraphFont"/>
    <w:link w:val="Title"/>
    <w:uiPriority w:val="10"/>
    <w:rsid w:val="003E2BF2"/>
    <w:rPr>
      <w:rFonts w:ascii="Arial" w:eastAsiaTheme="majorEastAsia" w:hAnsi="Arial" w:cstheme="majorBidi"/>
      <w:color w:val="17365D" w:themeColor="text2" w:themeShade="BF"/>
      <w:spacing w:val="5"/>
      <w:kern w:val="28"/>
      <w:sz w:val="40"/>
      <w:szCs w:val="52"/>
    </w:rPr>
  </w:style>
  <w:style w:type="paragraph" w:customStyle="1" w:styleId="Tableheadingleft">
    <w:name w:val="Table heading left"/>
    <w:basedOn w:val="Normal"/>
    <w:qFormat/>
    <w:rsid w:val="00A24F9D"/>
    <w:pPr>
      <w:spacing w:line="240" w:lineRule="auto"/>
      <w:ind w:right="-23"/>
    </w:pPr>
    <w:rPr>
      <w:b/>
      <w:sz w:val="20"/>
      <w:szCs w:val="20"/>
    </w:rPr>
  </w:style>
  <w:style w:type="paragraph" w:customStyle="1" w:styleId="Tableheadingright">
    <w:name w:val="Table heading right"/>
    <w:basedOn w:val="Tableheadingleft"/>
    <w:qFormat/>
    <w:rsid w:val="00A24F9D"/>
    <w:pPr>
      <w:jc w:val="right"/>
    </w:pPr>
  </w:style>
  <w:style w:type="paragraph" w:customStyle="1" w:styleId="Tableheadingcentred">
    <w:name w:val="Table heading centred"/>
    <w:basedOn w:val="Tableheadingright"/>
    <w:qFormat/>
    <w:rsid w:val="00A24F9D"/>
    <w:pPr>
      <w:jc w:val="center"/>
    </w:pPr>
  </w:style>
  <w:style w:type="paragraph" w:customStyle="1" w:styleId="Tabletext">
    <w:name w:val="Table text"/>
    <w:basedOn w:val="Normal"/>
    <w:qFormat/>
    <w:rsid w:val="00A24F9D"/>
    <w:pPr>
      <w:spacing w:line="240" w:lineRule="auto"/>
      <w:ind w:right="-23"/>
    </w:pPr>
    <w:rPr>
      <w:sz w:val="20"/>
      <w:szCs w:val="20"/>
    </w:rPr>
  </w:style>
  <w:style w:type="paragraph" w:customStyle="1" w:styleId="Bulletlist1">
    <w:name w:val="Bullet list 1"/>
    <w:basedOn w:val="ListParagraph"/>
    <w:qFormat/>
    <w:rsid w:val="00884C4D"/>
    <w:pPr>
      <w:numPr>
        <w:numId w:val="3"/>
      </w:numPr>
      <w:ind w:right="-23"/>
    </w:pPr>
  </w:style>
  <w:style w:type="paragraph" w:customStyle="1" w:styleId="Bulletlist2">
    <w:name w:val="Bullet list 2"/>
    <w:basedOn w:val="ListParagraph"/>
    <w:qFormat/>
    <w:rsid w:val="00884C4D"/>
    <w:pPr>
      <w:numPr>
        <w:numId w:val="4"/>
      </w:numPr>
      <w:ind w:right="-23"/>
    </w:pPr>
  </w:style>
  <w:style w:type="paragraph" w:customStyle="1" w:styleId="Numberlist1">
    <w:name w:val="Number list 1"/>
    <w:basedOn w:val="ListParagraph"/>
    <w:qFormat/>
    <w:rsid w:val="00884C4D"/>
    <w:pPr>
      <w:numPr>
        <w:numId w:val="6"/>
      </w:numPr>
      <w:ind w:right="-23"/>
    </w:pPr>
  </w:style>
  <w:style w:type="paragraph" w:customStyle="1" w:styleId="Numberlist2">
    <w:name w:val="Number list 2"/>
    <w:basedOn w:val="ListParagraph"/>
    <w:qFormat/>
    <w:rsid w:val="00884C4D"/>
    <w:pPr>
      <w:numPr>
        <w:ilvl w:val="1"/>
        <w:numId w:val="6"/>
      </w:numPr>
      <w:ind w:right="-23"/>
    </w:pPr>
  </w:style>
  <w:style w:type="character" w:customStyle="1" w:styleId="Heading3Char">
    <w:name w:val="Heading 3 Char"/>
    <w:basedOn w:val="DefaultParagraphFont"/>
    <w:link w:val="Heading3"/>
    <w:uiPriority w:val="9"/>
    <w:rsid w:val="00884C4D"/>
    <w:rPr>
      <w:rFonts w:ascii="Arial" w:hAnsi="Arial"/>
      <w:i/>
      <w:sz w:val="24"/>
      <w:szCs w:val="24"/>
    </w:rPr>
  </w:style>
  <w:style w:type="paragraph" w:customStyle="1" w:styleId="Headerfootertext">
    <w:name w:val="Header/footer text"/>
    <w:basedOn w:val="Normal"/>
    <w:qFormat/>
    <w:rsid w:val="00456012"/>
    <w:pPr>
      <w:ind w:right="-23"/>
      <w:jc w:val="right"/>
    </w:pPr>
    <w:rPr>
      <w:sz w:val="16"/>
      <w:szCs w:val="16"/>
    </w:rPr>
  </w:style>
  <w:style w:type="paragraph" w:customStyle="1" w:styleId="Normaltextemphasis">
    <w:name w:val="Normal text emphasis"/>
    <w:basedOn w:val="Normal"/>
    <w:qFormat/>
    <w:rsid w:val="00884C4D"/>
    <w:rPr>
      <w:b/>
    </w:rPr>
  </w:style>
  <w:style w:type="paragraph" w:customStyle="1" w:styleId="Captiontext">
    <w:name w:val="Caption text"/>
    <w:basedOn w:val="Normal"/>
    <w:qFormat/>
    <w:rsid w:val="00884C4D"/>
    <w:rPr>
      <w:i/>
    </w:rPr>
  </w:style>
  <w:style w:type="paragraph" w:customStyle="1" w:styleId="FootnoteText1">
    <w:name w:val="Footnote Text1"/>
    <w:basedOn w:val="Normal"/>
    <w:qFormat/>
    <w:rsid w:val="00A24F9D"/>
    <w:pPr>
      <w:spacing w:before="60" w:line="240" w:lineRule="auto"/>
      <w:ind w:right="-23"/>
    </w:pPr>
    <w:rPr>
      <w:sz w:val="18"/>
      <w:szCs w:val="18"/>
    </w:rPr>
  </w:style>
  <w:style w:type="paragraph" w:customStyle="1" w:styleId="Textboxtext">
    <w:name w:val="Text box text"/>
    <w:basedOn w:val="Normal"/>
    <w:qFormat/>
    <w:rsid w:val="00F02C03"/>
    <w:pPr>
      <w:spacing w:before="0" w:after="0"/>
    </w:pPr>
    <w:rPr>
      <w:sz w:val="20"/>
      <w:szCs w:val="20"/>
    </w:rPr>
  </w:style>
  <w:style w:type="paragraph" w:customStyle="1" w:styleId="Normaltextitalics">
    <w:name w:val="Normal text italics"/>
    <w:basedOn w:val="Normaltextemphasis"/>
    <w:qFormat/>
    <w:rsid w:val="00F02C03"/>
    <w:rPr>
      <w:b w:val="0"/>
      <w:i/>
    </w:rPr>
  </w:style>
  <w:style w:type="character" w:styleId="Strong">
    <w:name w:val="Strong"/>
    <w:basedOn w:val="DefaultParagraphFont"/>
    <w:qFormat/>
    <w:rsid w:val="00BA4E9F"/>
    <w:rPr>
      <w:b/>
    </w:rPr>
  </w:style>
  <w:style w:type="character" w:styleId="Hyperlink">
    <w:name w:val="Hyperlink"/>
    <w:basedOn w:val="DefaultParagraphFont"/>
    <w:rsid w:val="00BA4E9F"/>
    <w:rPr>
      <w:color w:val="0000FF"/>
      <w:u w:val="single"/>
    </w:rPr>
  </w:style>
  <w:style w:type="paragraph" w:customStyle="1" w:styleId="Blockquote">
    <w:name w:val="Blockquote"/>
    <w:basedOn w:val="Normal"/>
    <w:rsid w:val="00BA4E9F"/>
    <w:pPr>
      <w:widowControl w:val="0"/>
      <w:spacing w:before="100" w:after="100" w:line="240" w:lineRule="auto"/>
      <w:ind w:right="720"/>
    </w:pPr>
    <w:rPr>
      <w:rFonts w:ascii="Times New Roman" w:eastAsia="Times New Roman" w:hAnsi="Times New Roman" w:cs="Times New Roman"/>
      <w:snapToGrid w:val="0"/>
      <w:sz w:val="24"/>
      <w:szCs w:val="20"/>
    </w:rPr>
  </w:style>
  <w:style w:type="paragraph" w:customStyle="1" w:styleId="Section">
    <w:name w:val="Section"/>
    <w:basedOn w:val="Normal"/>
    <w:next w:val="Normal"/>
    <w:rsid w:val="00BA4E9F"/>
    <w:pPr>
      <w:keepNext/>
      <w:numPr>
        <w:numId w:val="7"/>
      </w:numPr>
      <w:spacing w:before="0" w:after="0" w:line="240" w:lineRule="auto"/>
    </w:pPr>
    <w:rPr>
      <w:rFonts w:ascii="Times New Roman" w:eastAsia="Times New Roman" w:hAnsi="Times New Roman" w:cs="Times New Roman"/>
      <w:sz w:val="32"/>
      <w:szCs w:val="32"/>
      <w:lang w:eastAsia="en-AU"/>
    </w:rPr>
  </w:style>
  <w:style w:type="character" w:customStyle="1" w:styleId="CharSectno">
    <w:name w:val="CharSectno"/>
    <w:basedOn w:val="DefaultParagraphFont"/>
    <w:rsid w:val="00BA4E9F"/>
  </w:style>
  <w:style w:type="paragraph" w:styleId="BodyText2">
    <w:name w:val="Body Text 2"/>
    <w:basedOn w:val="Normal"/>
    <w:link w:val="BodyText2Char"/>
    <w:rsid w:val="00BA4E9F"/>
    <w:pPr>
      <w:spacing w:before="0" w:after="0" w:line="240" w:lineRule="auto"/>
      <w:jc w:val="both"/>
    </w:pPr>
    <w:rPr>
      <w:rFonts w:ascii="Times New Roman" w:eastAsia="Times New Roman" w:hAnsi="Times New Roman" w:cs="Times New Roman"/>
      <w:sz w:val="24"/>
      <w:szCs w:val="24"/>
      <w:lang w:eastAsia="en-AU"/>
    </w:rPr>
  </w:style>
  <w:style w:type="character" w:customStyle="1" w:styleId="BodyText2Char">
    <w:name w:val="Body Text 2 Char"/>
    <w:basedOn w:val="DefaultParagraphFont"/>
    <w:link w:val="BodyText2"/>
    <w:rsid w:val="00BA4E9F"/>
    <w:rPr>
      <w:rFonts w:ascii="Times New Roman" w:eastAsia="Times New Roman" w:hAnsi="Times New Roman" w:cs="Times New Roman"/>
      <w:sz w:val="24"/>
      <w:szCs w:val="24"/>
      <w:lang w:eastAsia="en-AU"/>
    </w:rPr>
  </w:style>
  <w:style w:type="paragraph" w:customStyle="1" w:styleId="alert">
    <w:name w:val="alert"/>
    <w:basedOn w:val="Normal"/>
    <w:rsid w:val="00BA4E9F"/>
    <w:pPr>
      <w:spacing w:before="240" w:after="240" w:line="240" w:lineRule="auto"/>
    </w:pPr>
    <w:rPr>
      <w:rFonts w:ascii="Times New Roman" w:eastAsia="Times New Roman" w:hAnsi="Times New Roman" w:cs="Times New Roman"/>
      <w:color w:val="CC0000"/>
      <w:sz w:val="24"/>
      <w:szCs w:val="24"/>
      <w:lang w:eastAsia="en-AU"/>
    </w:rPr>
  </w:style>
  <w:style w:type="character" w:styleId="FollowedHyperlink">
    <w:name w:val="FollowedHyperlink"/>
    <w:basedOn w:val="DefaultParagraphFont"/>
    <w:uiPriority w:val="99"/>
    <w:semiHidden/>
    <w:unhideWhenUsed/>
    <w:rsid w:val="00BA4E9F"/>
    <w:rPr>
      <w:color w:val="800080" w:themeColor="followedHyperlink"/>
      <w:u w:val="single"/>
    </w:rPr>
  </w:style>
  <w:style w:type="paragraph" w:customStyle="1" w:styleId="Default">
    <w:name w:val="Default"/>
    <w:rsid w:val="00416CD4"/>
    <w:pPr>
      <w:autoSpaceDE w:val="0"/>
      <w:autoSpaceDN w:val="0"/>
      <w:adjustRightInd w:val="0"/>
      <w:spacing w:after="0" w:line="240" w:lineRule="auto"/>
    </w:pPr>
    <w:rPr>
      <w:rFonts w:ascii="Symbol" w:hAnsi="Symbol" w:cs="Symbol"/>
      <w:color w:val="000000"/>
      <w:sz w:val="24"/>
      <w:szCs w:val="24"/>
    </w:rPr>
  </w:style>
  <w:style w:type="character" w:styleId="CommentReference">
    <w:name w:val="annotation reference"/>
    <w:basedOn w:val="DefaultParagraphFont"/>
    <w:uiPriority w:val="99"/>
    <w:semiHidden/>
    <w:unhideWhenUsed/>
    <w:rsid w:val="00EF7B31"/>
    <w:rPr>
      <w:sz w:val="16"/>
      <w:szCs w:val="16"/>
    </w:rPr>
  </w:style>
  <w:style w:type="paragraph" w:styleId="CommentText">
    <w:name w:val="annotation text"/>
    <w:basedOn w:val="Normal"/>
    <w:link w:val="CommentTextChar"/>
    <w:uiPriority w:val="99"/>
    <w:unhideWhenUsed/>
    <w:rsid w:val="00EF7B31"/>
    <w:pPr>
      <w:spacing w:line="240" w:lineRule="auto"/>
    </w:pPr>
    <w:rPr>
      <w:sz w:val="20"/>
      <w:szCs w:val="20"/>
    </w:rPr>
  </w:style>
  <w:style w:type="character" w:customStyle="1" w:styleId="CommentTextChar">
    <w:name w:val="Comment Text Char"/>
    <w:basedOn w:val="DefaultParagraphFont"/>
    <w:link w:val="CommentText"/>
    <w:uiPriority w:val="99"/>
    <w:rsid w:val="00EF7B3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F7B31"/>
    <w:rPr>
      <w:b/>
      <w:bCs/>
    </w:rPr>
  </w:style>
  <w:style w:type="character" w:customStyle="1" w:styleId="CommentSubjectChar">
    <w:name w:val="Comment Subject Char"/>
    <w:basedOn w:val="CommentTextChar"/>
    <w:link w:val="CommentSubject"/>
    <w:uiPriority w:val="99"/>
    <w:semiHidden/>
    <w:rsid w:val="00EF7B31"/>
    <w:rPr>
      <w:rFonts w:ascii="Arial" w:hAnsi="Arial"/>
      <w:b/>
      <w:bCs/>
      <w:sz w:val="20"/>
      <w:szCs w:val="20"/>
    </w:rPr>
  </w:style>
  <w:style w:type="paragraph" w:styleId="Revision">
    <w:name w:val="Revision"/>
    <w:hidden/>
    <w:uiPriority w:val="99"/>
    <w:semiHidden/>
    <w:rsid w:val="00D53F41"/>
    <w:pPr>
      <w:spacing w:after="0" w:line="240" w:lineRule="auto"/>
    </w:pPr>
    <w:rPr>
      <w:rFonts w:ascii="Arial" w:hAnsi="Arial"/>
    </w:rPr>
  </w:style>
  <w:style w:type="character" w:customStyle="1" w:styleId="apple-converted-space">
    <w:name w:val="apple-converted-space"/>
    <w:basedOn w:val="DefaultParagraphFont"/>
    <w:rsid w:val="003A78E5"/>
  </w:style>
  <w:style w:type="character" w:customStyle="1" w:styleId="quarterline">
    <w:name w:val="quarterline"/>
    <w:basedOn w:val="DefaultParagraphFont"/>
    <w:rsid w:val="003A78E5"/>
  </w:style>
  <w:style w:type="table" w:customStyle="1" w:styleId="TableGrid1">
    <w:name w:val="Table Grid1"/>
    <w:basedOn w:val="TableNormal"/>
    <w:next w:val="TableGrid"/>
    <w:uiPriority w:val="59"/>
    <w:rsid w:val="000D3F3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03509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FA6AF2"/>
    <w:rPr>
      <w:color w:val="605E5C"/>
      <w:shd w:val="clear" w:color="auto" w:fill="E1DFDD"/>
    </w:rPr>
  </w:style>
  <w:style w:type="character" w:customStyle="1" w:styleId="wffiletext">
    <w:name w:val="wf_file_text"/>
    <w:basedOn w:val="DefaultParagraphFont"/>
    <w:rsid w:val="000D6E79"/>
  </w:style>
  <w:style w:type="character" w:customStyle="1" w:styleId="wffilesize">
    <w:name w:val="wf_file_size"/>
    <w:basedOn w:val="DefaultParagraphFont"/>
    <w:rsid w:val="000D6E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864554">
      <w:bodyDiv w:val="1"/>
      <w:marLeft w:val="0"/>
      <w:marRight w:val="0"/>
      <w:marTop w:val="0"/>
      <w:marBottom w:val="0"/>
      <w:divBdr>
        <w:top w:val="none" w:sz="0" w:space="0" w:color="auto"/>
        <w:left w:val="none" w:sz="0" w:space="0" w:color="auto"/>
        <w:bottom w:val="none" w:sz="0" w:space="0" w:color="auto"/>
        <w:right w:val="none" w:sz="0" w:space="0" w:color="auto"/>
      </w:divBdr>
    </w:div>
    <w:div w:id="648168715">
      <w:bodyDiv w:val="1"/>
      <w:marLeft w:val="0"/>
      <w:marRight w:val="0"/>
      <w:marTop w:val="0"/>
      <w:marBottom w:val="0"/>
      <w:divBdr>
        <w:top w:val="none" w:sz="0" w:space="0" w:color="auto"/>
        <w:left w:val="none" w:sz="0" w:space="0" w:color="auto"/>
        <w:bottom w:val="none" w:sz="0" w:space="0" w:color="auto"/>
        <w:right w:val="none" w:sz="0" w:space="0" w:color="auto"/>
      </w:divBdr>
    </w:div>
    <w:div w:id="732578365">
      <w:bodyDiv w:val="1"/>
      <w:marLeft w:val="0"/>
      <w:marRight w:val="0"/>
      <w:marTop w:val="0"/>
      <w:marBottom w:val="0"/>
      <w:divBdr>
        <w:top w:val="none" w:sz="0" w:space="0" w:color="auto"/>
        <w:left w:val="none" w:sz="0" w:space="0" w:color="auto"/>
        <w:bottom w:val="none" w:sz="0" w:space="0" w:color="auto"/>
        <w:right w:val="none" w:sz="0" w:space="0" w:color="auto"/>
      </w:divBdr>
    </w:div>
    <w:div w:id="1935507403">
      <w:bodyDiv w:val="1"/>
      <w:marLeft w:val="0"/>
      <w:marRight w:val="0"/>
      <w:marTop w:val="0"/>
      <w:marBottom w:val="0"/>
      <w:divBdr>
        <w:top w:val="none" w:sz="0" w:space="0" w:color="auto"/>
        <w:left w:val="none" w:sz="0" w:space="0" w:color="auto"/>
        <w:bottom w:val="none" w:sz="0" w:space="0" w:color="auto"/>
        <w:right w:val="none" w:sz="0" w:space="0" w:color="auto"/>
      </w:divBdr>
    </w:div>
    <w:div w:id="207068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ucnredlist.org/resources/redlistguidelines" TargetMode="External"/><Relationship Id="rId18" Type="http://schemas.openxmlformats.org/officeDocument/2006/relationships/footer" Target="footer2.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iucnredlist.org/resources/categories-and-criteria" TargetMode="External"/><Relationship Id="rId17" Type="http://schemas.openxmlformats.org/officeDocument/2006/relationships/header" Target="header3.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SSC@dbca.wa.gov.au" TargetMode="Externa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ym\Desktop\DPaW%20templates\Form%20template%20DPa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_ip_UnifiedCompliancePolicyUIAction xmlns="http://schemas.microsoft.com/sharepoint/v3" xsi:nil="true"/>
    <_ip_UnifiedCompliancePolicyProperties xmlns="http://schemas.microsoft.com/sharepoint/v3" xsi:nil="true"/>
    <TaxCatchAll xmlns="1936b54f-c09f-4cdc-b519-de7228acdcf2">
      <Value>257</Value>
      <Value>256</Value>
      <Value>255</Value>
      <Value>253</Value>
      <Value>252</Value>
      <Value>251</Value>
      <Value>250</Value>
      <Value>249</Value>
      <Value>319</Value>
      <Value>318</Value>
      <Value>317</Value>
      <Value>316</Value>
      <Value>315</Value>
    </TaxCatchAll>
    <lcf76f155ced4ddcb4097134ff3c332f xmlns="6de3052d-18ec-4a5f-9507-54b0303a2689">
      <Terms xmlns="http://schemas.microsoft.com/office/infopath/2007/PartnerControls"/>
    </lcf76f155ced4ddcb4097134ff3c332f>
    <TaxKeywordTaxHTField xmlns="1936b54f-c09f-4cdc-b519-de7228acdcf2">
      <Terms xmlns="http://schemas.microsoft.com/office/infopath/2007/PartnerControls">
        <TermInfo xmlns="http://schemas.microsoft.com/office/infopath/2007/PartnerControls">
          <TermName xmlns="http://schemas.microsoft.com/office/infopath/2007/PartnerControls">Threatened Species Scientific Committee</TermName>
          <TermId xmlns="http://schemas.microsoft.com/office/infopath/2007/PartnerControls">f7ff3e02-6adb-412c-ac63-faa7289f9b57</TermId>
        </TermInfo>
        <TermInfo xmlns="http://schemas.microsoft.com/office/infopath/2007/PartnerControls">
          <TermName xmlns="http://schemas.microsoft.com/office/infopath/2007/PartnerControls">TSSC</TermName>
          <TermId xmlns="http://schemas.microsoft.com/office/infopath/2007/PartnerControls">55d7773e-d155-4910-8e0d-85e235599395</TermId>
        </TermInfo>
        <TermInfo xmlns="http://schemas.microsoft.com/office/infopath/2007/PartnerControls">
          <TermName xmlns="http://schemas.microsoft.com/office/infopath/2007/PartnerControls">Biodiversity Conservation Act 2016</TermName>
          <TermId xmlns="http://schemas.microsoft.com/office/infopath/2007/PartnerControls">8864e4bd-9ea2-4c25-b700-9ac9655e8fa3</TermId>
        </TermInfo>
        <TermInfo xmlns="http://schemas.microsoft.com/office/infopath/2007/PartnerControls">
          <TermName xmlns="http://schemas.microsoft.com/office/infopath/2007/PartnerControls">listing</TermName>
          <TermId xmlns="http://schemas.microsoft.com/office/infopath/2007/PartnerControls">b859ecd2-a230-46b0-8542-ccb32e78a79b</TermId>
        </TermInfo>
        <TermInfo xmlns="http://schemas.microsoft.com/office/infopath/2007/PartnerControls">
          <TermName xmlns="http://schemas.microsoft.com/office/infopath/2007/PartnerControls">nomination</TermName>
          <TermId xmlns="http://schemas.microsoft.com/office/infopath/2007/PartnerControls">c30d85d9-a1d4-46b3-ac25-b9066025b657</TermId>
        </TermInfo>
        <TermInfo xmlns="http://schemas.microsoft.com/office/infopath/2007/PartnerControls">
          <TermName xmlns="http://schemas.microsoft.com/office/infopath/2007/PartnerControls">vulnerable</TermName>
          <TermId xmlns="http://schemas.microsoft.com/office/infopath/2007/PartnerControls">d49f9163-d6ff-4941-9c41-68fc28705947</TermId>
        </TermInfo>
        <TermInfo xmlns="http://schemas.microsoft.com/office/infopath/2007/PartnerControls">
          <TermName xmlns="http://schemas.microsoft.com/office/infopath/2007/PartnerControls">endangered</TermName>
          <TermId xmlns="http://schemas.microsoft.com/office/infopath/2007/PartnerControls">3fdca108-5914-41eb-abac-0f5bd411c7d0</TermId>
        </TermInfo>
        <TermInfo xmlns="http://schemas.microsoft.com/office/infopath/2007/PartnerControls">
          <TermName xmlns="http://schemas.microsoft.com/office/infopath/2007/PartnerControls">critically endangered</TermName>
          <TermId xmlns="http://schemas.microsoft.com/office/infopath/2007/PartnerControls">851f75d7-7292-45b6-9a14-78f6bf8896ef</TermId>
        </TermInfo>
        <TermInfo xmlns="http://schemas.microsoft.com/office/infopath/2007/PartnerControls">
          <TermName xmlns="http://schemas.microsoft.com/office/infopath/2007/PartnerControls">specially protected</TermName>
          <TermId xmlns="http://schemas.microsoft.com/office/infopath/2007/PartnerControls">a1e864a0-613c-44dc-835d-0dee4918b776</TermId>
        </TermInfo>
        <TermInfo xmlns="http://schemas.microsoft.com/office/infopath/2007/PartnerControls">
          <TermName xmlns="http://schemas.microsoft.com/office/infopath/2007/PartnerControls">threatened species</TermName>
          <TermId xmlns="http://schemas.microsoft.com/office/infopath/2007/PartnerControls">2db259bf-58bb-469b-b5aa-792699084937</TermId>
        </TermInfo>
        <TermInfo xmlns="http://schemas.microsoft.com/office/infopath/2007/PartnerControls">
          <TermName xmlns="http://schemas.microsoft.com/office/infopath/2007/PartnerControls">threatened flora</TermName>
          <TermId xmlns="http://schemas.microsoft.com/office/infopath/2007/PartnerControls">62611145-5db6-4dfd-86a4-0a0de11542e2</TermId>
        </TermInfo>
        <TermInfo xmlns="http://schemas.microsoft.com/office/infopath/2007/PartnerControls">
          <TermName xmlns="http://schemas.microsoft.com/office/infopath/2007/PartnerControls">extinct</TermName>
          <TermId xmlns="http://schemas.microsoft.com/office/infopath/2007/PartnerControls">0c18f5b8-7d6e-46a3-b655-53dc89efc9e6</TermId>
        </TermInfo>
        <TermInfo xmlns="http://schemas.microsoft.com/office/infopath/2007/PartnerControls">
          <TermName xmlns="http://schemas.microsoft.com/office/infopath/2007/PartnerControls">threatened fauna</TermName>
          <TermId xmlns="http://schemas.microsoft.com/office/infopath/2007/PartnerControls">15f554fd-f475-47b3-8cb5-715a90b0a2b7</TermId>
        </TermInfo>
      </Terms>
    </TaxKeywordTaxHTField>
    <DueDate xmlns="6de3052d-18ec-4a5f-9507-54b0303a2689" xsi:nil="true"/>
    <_Flow_SignoffStatus xmlns="6de3052d-18ec-4a5f-9507-54b0303a2689" xsi:nil="true"/>
    <Comments xmlns="6de3052d-18ec-4a5f-9507-54b0303a2689" xsi:nil="true"/>
    <LEAD xmlns="6de3052d-18ec-4a5f-9507-54b0303a2689" xsi:nil="true"/>
    <ADComments xmlns="6de3052d-18ec-4a5f-9507-54b0303a2689" xsi:nil="true"/>
    <Status xmlns="6de3052d-18ec-4a5f-9507-54b0303a2689" xsi:nil="true"/>
    <UploadedBy xmlns="6de3052d-18ec-4a5f-9507-54b0303a2689">
      <UserInfo>
        <DisplayName/>
        <AccountId xsi:nil="true"/>
        <AccountType/>
      </UserInfo>
    </UploadedBy>
    <EDComments xmlns="6de3052d-18ec-4a5f-9507-54b0303a2689" xsi:nil="true"/>
    <EAComments xmlns="6de3052d-18ec-4a5f-9507-54b0303a2689" xsi:nil="true"/>
    <MLUDUEDATE xmlns="6de3052d-18ec-4a5f-9507-54b0303a268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997FE50F85581479FA7EA134402696A" ma:contentTypeVersion="36" ma:contentTypeDescription="Create a new document." ma:contentTypeScope="" ma:versionID="d762ae84936daadbac5ff19362ff474e">
  <xsd:schema xmlns:xsd="http://www.w3.org/2001/XMLSchema" xmlns:xs="http://www.w3.org/2001/XMLSchema" xmlns:p="http://schemas.microsoft.com/office/2006/metadata/properties" xmlns:ns1="http://schemas.microsoft.com/sharepoint/v3" xmlns:ns2="6de3052d-18ec-4a5f-9507-54b0303a2689" xmlns:ns3="1936b54f-c09f-4cdc-b519-de7228acdcf2" targetNamespace="http://schemas.microsoft.com/office/2006/metadata/properties" ma:root="true" ma:fieldsID="5c9eaf036b3ae083f7d9630834d19a64" ns1:_="" ns2:_="" ns3:_="">
    <xsd:import namespace="http://schemas.microsoft.com/sharepoint/v3"/>
    <xsd:import namespace="6de3052d-18ec-4a5f-9507-54b0303a2689"/>
    <xsd:import namespace="1936b54f-c09f-4cdc-b519-de7228acdc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SearchProperties" minOccurs="0"/>
                <xsd:element ref="ns3:TaxKeywordTaxHTField" minOccurs="0"/>
                <xsd:element ref="ns2:Status" minOccurs="0"/>
                <xsd:element ref="ns2:DueDate" minOccurs="0"/>
                <xsd:element ref="ns2:EDComments" minOccurs="0"/>
                <xsd:element ref="ns2:EAComments" minOccurs="0"/>
                <xsd:element ref="ns2:Comments" minOccurs="0"/>
                <xsd:element ref="ns2:UploadedBy" minOccurs="0"/>
                <xsd:element ref="ns2:MediaServiceBillingMetadata" minOccurs="0"/>
                <xsd:element ref="ns2:_Flow_SignoffStatus" minOccurs="0"/>
                <xsd:element ref="ns2:ADComments" minOccurs="0"/>
                <xsd:element ref="ns2:LEAD" minOccurs="0"/>
                <xsd:element ref="ns2:MLUDU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e3052d-18ec-4a5f-9507-54b0303a26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9f72e46-9d06-40b1-bbe4-5a25d4ddca3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Status" ma:index="30" nillable="true" ma:displayName="Approval Status" ma:format="Dropdown" ma:internalName="Status">
      <xsd:simpleType>
        <xsd:restriction base="dms:Choice">
          <xsd:enumeration value="Completed"/>
          <xsd:enumeration value="Under Review"/>
          <xsd:enumeration value="New"/>
          <xsd:enumeration value="Sent back"/>
        </xsd:restriction>
      </xsd:simpleType>
    </xsd:element>
    <xsd:element name="DueDate" ma:index="31" nillable="true" ma:displayName="BCS Due Date" ma:format="DateOnly" ma:internalName="DueDate">
      <xsd:simpleType>
        <xsd:restriction base="dms:DateTime"/>
      </xsd:simpleType>
    </xsd:element>
    <xsd:element name="EDComments" ma:index="32" nillable="true" ma:displayName="ED Comments" ma:format="Dropdown" ma:internalName="EDComments">
      <xsd:simpleType>
        <xsd:restriction base="dms:Note">
          <xsd:maxLength value="255"/>
        </xsd:restriction>
      </xsd:simpleType>
    </xsd:element>
    <xsd:element name="EAComments" ma:index="33" nillable="true" ma:displayName="EA Comments" ma:format="Dropdown" ma:internalName="EAComments">
      <xsd:simpleType>
        <xsd:restriction base="dms:Note">
          <xsd:maxLength value="255"/>
        </xsd:restriction>
      </xsd:simpleType>
    </xsd:element>
    <xsd:element name="Comments" ma:index="34" nillable="true" ma:displayName="Comments" ma:format="Dropdown" ma:internalName="Comments">
      <xsd:simpleType>
        <xsd:restriction base="dms:Note">
          <xsd:maxLength value="255"/>
        </xsd:restriction>
      </xsd:simpleType>
    </xsd:element>
    <xsd:element name="UploadedBy" ma:index="35" nillable="true" ma:displayName="Uploaded By" ma:format="Dropdown" ma:list="UserInfo" ma:SharePointGroup="0" ma:internalName="Upload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36" nillable="true" ma:displayName="MediaServiceBillingMetadata" ma:hidden="true" ma:internalName="MediaServiceBillingMetadata" ma:readOnly="true">
      <xsd:simpleType>
        <xsd:restriction base="dms:Note"/>
      </xsd:simpleType>
    </xsd:element>
    <xsd:element name="_Flow_SignoffStatus" ma:index="37" nillable="true" ma:displayName="Sign-off status" ma:internalName="_x0024_Resources_x003a_core_x002c_Signoff_Status">
      <xsd:simpleType>
        <xsd:restriction base="dms:Text"/>
      </xsd:simpleType>
    </xsd:element>
    <xsd:element name="ADComments" ma:index="38" nillable="true" ma:displayName="AD Comments" ma:format="Dropdown" ma:internalName="ADComments">
      <xsd:simpleType>
        <xsd:restriction base="dms:Choice">
          <xsd:enumeration value="AD approved"/>
          <xsd:enumeration value="AD reviewing"/>
          <xsd:enumeration value="Drafting"/>
        </xsd:restriction>
      </xsd:simpleType>
    </xsd:element>
    <xsd:element name="LEAD" ma:index="39" nillable="true" ma:displayName="LEAD" ma:format="Dropdown" ma:internalName="LEAD">
      <xsd:simpleType>
        <xsd:restriction base="dms:Choice">
          <xsd:enumeration value="S&amp;C - Ruth"/>
          <xsd:enumeration value="Kelly"/>
          <xsd:enumeration value="Katrina"/>
          <xsd:enumeration value="Rory"/>
          <xsd:enumeration value="Carl"/>
          <xsd:enumeration value="Tom- MSP"/>
        </xsd:restriction>
      </xsd:simpleType>
    </xsd:element>
    <xsd:element name="MLUDUEDATE" ma:index="40" nillable="true" ma:displayName="MLU DUE DATE" ma:format="DateOnly" ma:internalName="MLUDU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936b54f-c09f-4cdc-b519-de7228acdcf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e748bec1-3a3e-4283-9ef9-4f38b72ce229}" ma:internalName="TaxCatchAll" ma:showField="CatchAllData" ma:web="1936b54f-c09f-4cdc-b519-de7228acdcf2">
      <xsd:complexType>
        <xsd:complexContent>
          <xsd:extension base="dms:MultiChoiceLookup">
            <xsd:sequence>
              <xsd:element name="Value" type="dms:Lookup" maxOccurs="unbounded" minOccurs="0" nillable="true"/>
            </xsd:sequence>
          </xsd:extension>
        </xsd:complexContent>
      </xsd:complexType>
    </xsd:element>
    <xsd:element name="TaxKeywordTaxHTField" ma:index="29" nillable="true" ma:taxonomy="true" ma:internalName="TaxKeywordTaxHTField" ma:taxonomyFieldName="TaxKeyword" ma:displayName="Enterprise Keywords" ma:fieldId="{23f27201-bee3-471e-b2e7-b64fd8b7ca38}" ma:taxonomyMulti="true" ma:sspId="f9f72e46-9d06-40b1-bbe4-5a25d4ddca36"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EF2B95-2DA1-47D1-BC78-98E3D0F03693}">
  <ds:schemaRefs>
    <ds:schemaRef ds:uri="http://schemas.microsoft.com/sharepoint/v3/contenttype/forms"/>
  </ds:schemaRefs>
</ds:datastoreItem>
</file>

<file path=customXml/itemProps2.xml><?xml version="1.0" encoding="utf-8"?>
<ds:datastoreItem xmlns:ds="http://schemas.openxmlformats.org/officeDocument/2006/customXml" ds:itemID="{DB312348-0488-463D-84D5-B048FB433C5A}">
  <ds:schemaRefs>
    <ds:schemaRef ds:uri="http://schemas.openxmlformats.org/officeDocument/2006/bibliography"/>
  </ds:schemaRefs>
</ds:datastoreItem>
</file>

<file path=customXml/itemProps3.xml><?xml version="1.0" encoding="utf-8"?>
<ds:datastoreItem xmlns:ds="http://schemas.openxmlformats.org/officeDocument/2006/customXml" ds:itemID="{924E9040-2A90-4C0F-BD32-6DDC7C484552}">
  <ds:schemaRefs>
    <ds:schemaRef ds:uri="http://schemas.microsoft.com/office/2006/metadata/properties"/>
    <ds:schemaRef ds:uri="http://schemas.microsoft.com/sharepoint/v3"/>
    <ds:schemaRef ds:uri="bfb081a9-2e5b-4fab-b35d-9892cb08aec4"/>
    <ds:schemaRef ds:uri="9a92d394-35d3-406a-b7d0-c890faaf0729"/>
    <ds:schemaRef ds:uri="http://schemas.microsoft.com/office/infopath/2007/PartnerControls"/>
  </ds:schemaRefs>
</ds:datastoreItem>
</file>

<file path=customXml/itemProps4.xml><?xml version="1.0" encoding="utf-8"?>
<ds:datastoreItem xmlns:ds="http://schemas.openxmlformats.org/officeDocument/2006/customXml" ds:itemID="{61985F24-69F0-45C9-AC23-8976A5B0FFE0}"/>
</file>

<file path=docProps/app.xml><?xml version="1.0" encoding="utf-8"?>
<Properties xmlns="http://schemas.openxmlformats.org/officeDocument/2006/extended-properties" xmlns:vt="http://schemas.openxmlformats.org/officeDocument/2006/docPropsVTypes">
  <Template>Form template DPaW</Template>
  <TotalTime>87</TotalTime>
  <Pages>6</Pages>
  <Words>1112</Words>
  <Characters>6372</Characters>
  <Application>Microsoft Office Word</Application>
  <DocSecurity>0</DocSecurity>
  <Lines>272</Lines>
  <Paragraphs>129</Paragraphs>
  <ScaleCrop>false</ScaleCrop>
  <HeadingPairs>
    <vt:vector size="2" baseType="variant">
      <vt:variant>
        <vt:lpstr>Title</vt:lpstr>
      </vt:variant>
      <vt:variant>
        <vt:i4>1</vt:i4>
      </vt:variant>
    </vt:vector>
  </HeadingPairs>
  <TitlesOfParts>
    <vt:vector size="1" baseType="lpstr">
      <vt:lpstr>Threatened species nomination form</vt:lpstr>
    </vt:vector>
  </TitlesOfParts>
  <Manager>ruth.harvey@dbca.wa.gov.au</Manager>
  <Company>Department of Biodiversity, Conservation and Attractions</Company>
  <LinksUpToDate>false</LinksUpToDate>
  <CharactersWithSpaces>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Threatened species nomination form</dc:title>
  <dc:subject>Threatened species nomination</dc:subject>
  <dc:creator>amy.mutton@dbca.wa.gov.au;SpeciesandCommunitiesProgram@dbca.wa.gov.au</dc:creator>
  <cp:keywords>Threatened species; threatened fauna; threatened flora; nomination; listing; critically endangered; endangered; vulnerable; extinct; specially protected; TSSC; Threatened Species Scientific Committee; Biodiversity Conservation Act 2016</cp:keywords>
  <dc:description>Nomination to the Western Australian Minister for Environment to amend the list of threatened species under Part 2 of the WA Biodiversity Conservation Act 2016.</dc:description>
  <cp:lastModifiedBy>Ruth Harvey</cp:lastModifiedBy>
  <cp:revision>38</cp:revision>
  <cp:lastPrinted>2015-04-21T06:04:00Z</cp:lastPrinted>
  <dcterms:created xsi:type="dcterms:W3CDTF">2025-11-06T03:44:00Z</dcterms:created>
  <dcterms:modified xsi:type="dcterms:W3CDTF">2025-11-07T02:11:00Z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0x0101009997FE50F85581479FA7EA134402696A</vt:lpwstr>
  </property>
  <property fmtid="{D5CDD505-2E9C-101B-9397-08002B2CF9AE}" pid="4" name="ClassificationContentMarkingHeaderShapeIds">
    <vt:lpwstr>7d1ce5d,41d5cdcf,7ad6d451,78878819,35a9d88a,27991e05,6286d5ce,74bd8293,486464d,71d5275f</vt:lpwstr>
  </property>
  <property fmtid="{D5CDD505-2E9C-101B-9397-08002B2CF9AE}" pid="5" name="ClassificationContentMarkingHeaderFontProps">
    <vt:lpwstr>#000000,12,Calibri</vt:lpwstr>
  </property>
  <property fmtid="{D5CDD505-2E9C-101B-9397-08002B2CF9AE}" pid="6" name="ClassificationContentMarkingHeaderText">
    <vt:lpwstr>OFFICIAL</vt:lpwstr>
  </property>
  <property fmtid="{D5CDD505-2E9C-101B-9397-08002B2CF9AE}" pid="7" name="MSIP_Label_5f94d288-962f-4e59-8c13-85df3f432bba_Enabled">
    <vt:lpwstr>true</vt:lpwstr>
  </property>
  <property fmtid="{D5CDD505-2E9C-101B-9397-08002B2CF9AE}" pid="8" name="MSIP_Label_5f94d288-962f-4e59-8c13-85df3f432bba_SetDate">
    <vt:lpwstr>2025-10-20T05:53:57Z</vt:lpwstr>
  </property>
  <property fmtid="{D5CDD505-2E9C-101B-9397-08002B2CF9AE}" pid="9" name="MSIP_Label_5f94d288-962f-4e59-8c13-85df3f432bba_Method">
    <vt:lpwstr>Standard</vt:lpwstr>
  </property>
  <property fmtid="{D5CDD505-2E9C-101B-9397-08002B2CF9AE}" pid="10" name="MSIP_Label_5f94d288-962f-4e59-8c13-85df3f432bba_Name">
    <vt:lpwstr>OFFICIAL</vt:lpwstr>
  </property>
  <property fmtid="{D5CDD505-2E9C-101B-9397-08002B2CF9AE}" pid="11" name="MSIP_Label_5f94d288-962f-4e59-8c13-85df3f432bba_SiteId">
    <vt:lpwstr>7b934664-cdcf-4e28-a3ee-1a5bcca0a1b6</vt:lpwstr>
  </property>
  <property fmtid="{D5CDD505-2E9C-101B-9397-08002B2CF9AE}" pid="12" name="MSIP_Label_5f94d288-962f-4e59-8c13-85df3f432bba_ActionId">
    <vt:lpwstr>076ad018-f1f6-42e1-9cfc-24668da6c705</vt:lpwstr>
  </property>
  <property fmtid="{D5CDD505-2E9C-101B-9397-08002B2CF9AE}" pid="13" name="MSIP_Label_5f94d288-962f-4e59-8c13-85df3f432bba_ContentBits">
    <vt:lpwstr>1</vt:lpwstr>
  </property>
  <property fmtid="{D5CDD505-2E9C-101B-9397-08002B2CF9AE}" pid="14" name="MSIP_Label_5f94d288-962f-4e59-8c13-85df3f432bba_Tag">
    <vt:lpwstr>10, 3, 0, 1</vt:lpwstr>
  </property>
  <property fmtid="{D5CDD505-2E9C-101B-9397-08002B2CF9AE}" pid="15" name="TaxKeyword">
    <vt:lpwstr>257;#Threatened Species Scientific Committee|f7ff3e02-6adb-412c-ac63-faa7289f9b57;#256;#TSSC|55d7773e-d155-4910-8e0d-85e235599395;#255;#Biodiversity Conservation Act 2016|8864e4bd-9ea2-4c25-b700-9ac9655e8fa3;#253;#listing|b859ecd2-a230-46b0-8542-ccb32e78a79b;#252;#nomination|c30d85d9-a1d4-46b3-ac25-b9066025b657;#251;#vulnerable|d49f9163-d6ff-4941-9c41-68fc28705947;#250;#endangered|3fdca108-5914-41eb-abac-0f5bd411c7d0;#249;#critically endangered|851f75d7-7292-45b6-9a14-78f6bf8896ef;#319;#specially protected|a1e864a0-613c-44dc-835d-0dee4918b776;#318;#threatened species|2db259bf-58bb-469b-b5aa-792699084937;#317;#threatened flora|62611145-5db6-4dfd-86a4-0a0de11542e2;#316;#extinct|0c18f5b8-7d6e-46a3-b655-53dc89efc9e6;#315;#threatened fauna|15f554fd-f475-47b3-8cb5-715a90b0a2b7</vt:lpwstr>
  </property>
  <property fmtid="{D5CDD505-2E9C-101B-9397-08002B2CF9AE}" pid="16" name="MediaServiceImageTags">
    <vt:lpwstr/>
  </property>
</Properties>
</file>